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5570" w:type="pct"/>
        <w:tblInd w:w="-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"/>
        <w:gridCol w:w="1530"/>
        <w:gridCol w:w="2078"/>
        <w:gridCol w:w="1082"/>
        <w:gridCol w:w="2012"/>
        <w:gridCol w:w="511"/>
        <w:gridCol w:w="1005"/>
        <w:gridCol w:w="536"/>
        <w:gridCol w:w="296"/>
        <w:gridCol w:w="1413"/>
        <w:gridCol w:w="863"/>
      </w:tblGrid>
      <w:tr w:rsidR="0090596C" w:rsidRPr="000E7873" w14:paraId="205601D3" w14:textId="77777777" w:rsidTr="000A2564">
        <w:trPr>
          <w:gridBefore w:val="1"/>
          <w:gridAfter w:val="1"/>
          <w:wBefore w:w="143" w:type="pct"/>
          <w:wAfter w:w="370" w:type="pct"/>
        </w:trPr>
        <w:tc>
          <w:tcPr>
            <w:tcW w:w="4487" w:type="pct"/>
            <w:gridSpan w:val="9"/>
            <w:shd w:val="clear" w:color="auto" w:fill="731F1C" w:themeFill="accent5"/>
          </w:tcPr>
          <w:p w14:paraId="09691BA3" w14:textId="0D533309" w:rsidR="00650259" w:rsidRPr="000E7873" w:rsidRDefault="003E4E9B" w:rsidP="003E4E9B">
            <w:pPr>
              <w:pStyle w:val="Titre1"/>
              <w:outlineLvl w:val="0"/>
            </w:pPr>
            <w:r>
              <w:t>Information sur l’adhérent</w:t>
            </w:r>
            <w:r w:rsidR="00223B24">
              <w:t xml:space="preserve"> **</w:t>
            </w:r>
          </w:p>
        </w:tc>
      </w:tr>
      <w:tr w:rsidR="003166D3" w:rsidRPr="00F9711E" w14:paraId="14240321" w14:textId="77777777" w:rsidTr="00315DB0">
        <w:trPr>
          <w:gridBefore w:val="1"/>
          <w:gridAfter w:val="1"/>
          <w:wBefore w:w="143" w:type="pct"/>
          <w:wAfter w:w="370" w:type="pct"/>
        </w:trPr>
        <w:sdt>
          <w:sdtPr>
            <w:rPr>
              <w:sz w:val="22"/>
              <w:szCs w:val="22"/>
            </w:rPr>
            <w:id w:val="1621259925"/>
            <w:placeholder>
              <w:docPart w:val="3B379B53E6CC41BF9365B98C67ED3D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14:paraId="1E90CBAE" w14:textId="77777777" w:rsidR="00650259" w:rsidRPr="00F9711E" w:rsidRDefault="0090596C" w:rsidP="0090596C">
                <w:pPr>
                  <w:pStyle w:val="Retraitnormal"/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Prénom</w:t>
                </w:r>
              </w:p>
            </w:tc>
          </w:sdtContent>
        </w:sdt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33E28563" w14:textId="0994BF50" w:rsidR="00650259" w:rsidRPr="00F9711E" w:rsidRDefault="00650259" w:rsidP="00786540">
            <w:pPr>
              <w:spacing w:before="120"/>
              <w:rPr>
                <w:sz w:val="22"/>
                <w:szCs w:val="22"/>
              </w:rPr>
            </w:pPr>
          </w:p>
        </w:tc>
      </w:tr>
      <w:tr w:rsidR="003166D3" w:rsidRPr="00F9711E" w14:paraId="1389E5EA" w14:textId="77777777" w:rsidTr="00315DB0">
        <w:trPr>
          <w:gridBefore w:val="1"/>
          <w:gridAfter w:val="1"/>
          <w:wBefore w:w="143" w:type="pct"/>
          <w:wAfter w:w="370" w:type="pct"/>
        </w:trPr>
        <w:tc>
          <w:tcPr>
            <w:tcW w:w="2011" w:type="pct"/>
            <w:gridSpan w:val="3"/>
            <w:vAlign w:val="bottom"/>
          </w:tcPr>
          <w:p w14:paraId="4498CC80" w14:textId="77777777" w:rsidR="00650259" w:rsidRPr="00F9711E" w:rsidRDefault="008901EA" w:rsidP="008901EA">
            <w:pPr>
              <w:pStyle w:val="Retraitnormal"/>
              <w:rPr>
                <w:sz w:val="22"/>
                <w:szCs w:val="22"/>
              </w:rPr>
            </w:pPr>
            <w:r w:rsidRPr="00F9711E">
              <w:rPr>
                <w:sz w:val="22"/>
                <w:szCs w:val="22"/>
              </w:rPr>
              <w:t>Nom d’usage</w:t>
            </w:r>
          </w:p>
        </w:tc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34EA173A" w14:textId="2A7C0C59" w:rsidR="00650259" w:rsidRPr="00F9711E" w:rsidRDefault="00650259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3166D3" w:rsidRPr="00F9711E" w14:paraId="3D24CC00" w14:textId="77777777" w:rsidTr="00315DB0">
        <w:trPr>
          <w:gridBefore w:val="1"/>
          <w:gridAfter w:val="1"/>
          <w:wBefore w:w="143" w:type="pct"/>
          <w:wAfter w:w="370" w:type="pct"/>
        </w:trPr>
        <w:tc>
          <w:tcPr>
            <w:tcW w:w="2011" w:type="pct"/>
            <w:gridSpan w:val="3"/>
            <w:vAlign w:val="bottom"/>
          </w:tcPr>
          <w:p w14:paraId="1909C0EC" w14:textId="77777777" w:rsidR="008901EA" w:rsidRPr="00F9711E" w:rsidRDefault="008901EA" w:rsidP="0090596C">
            <w:pPr>
              <w:pStyle w:val="Retraitnormal"/>
              <w:rPr>
                <w:sz w:val="22"/>
                <w:szCs w:val="22"/>
              </w:rPr>
            </w:pPr>
            <w:r w:rsidRPr="00F9711E">
              <w:rPr>
                <w:sz w:val="22"/>
                <w:szCs w:val="22"/>
              </w:rPr>
              <w:t xml:space="preserve">Nationalité </w:t>
            </w:r>
          </w:p>
        </w:tc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263AE9B7" w14:textId="57BF9F26" w:rsidR="008901EA" w:rsidRPr="00F9711E" w:rsidRDefault="008901EA" w:rsidP="00916ED2">
            <w:pPr>
              <w:spacing w:before="120"/>
              <w:rPr>
                <w:sz w:val="22"/>
                <w:szCs w:val="22"/>
              </w:rPr>
            </w:pPr>
            <w:r w:rsidRPr="00F9711E">
              <w:rPr>
                <w:sz w:val="22"/>
                <w:szCs w:val="22"/>
              </w:rPr>
              <w:t xml:space="preserve">        </w:t>
            </w:r>
            <w:r w:rsidR="006B02C8" w:rsidRPr="00F9711E">
              <w:rPr>
                <w:sz w:val="22"/>
                <w:szCs w:val="22"/>
              </w:rPr>
              <w:t xml:space="preserve">                               </w:t>
            </w:r>
            <w:r w:rsidRPr="00F9711E">
              <w:rPr>
                <w:sz w:val="22"/>
                <w:szCs w:val="22"/>
              </w:rPr>
              <w:t xml:space="preserve"> Sexe   </w:t>
            </w:r>
          </w:p>
        </w:tc>
      </w:tr>
      <w:tr w:rsidR="00C52908" w:rsidRPr="00F9711E" w14:paraId="56C6C267" w14:textId="77777777" w:rsidTr="000A2564">
        <w:trPr>
          <w:gridBefore w:val="1"/>
          <w:gridAfter w:val="1"/>
          <w:wBefore w:w="143" w:type="pct"/>
          <w:wAfter w:w="370" w:type="pct"/>
        </w:trPr>
        <w:tc>
          <w:tcPr>
            <w:tcW w:w="2011" w:type="pct"/>
            <w:gridSpan w:val="3"/>
            <w:vAlign w:val="bottom"/>
          </w:tcPr>
          <w:p w14:paraId="47B2F085" w14:textId="77777777" w:rsidR="003E4E9B" w:rsidRPr="00F9711E" w:rsidRDefault="003E4E9B" w:rsidP="003E4E9B">
            <w:pPr>
              <w:pStyle w:val="Retraitnormal"/>
              <w:rPr>
                <w:sz w:val="22"/>
                <w:szCs w:val="22"/>
              </w:rPr>
            </w:pPr>
            <w:r w:rsidRPr="00F9711E">
              <w:rPr>
                <w:sz w:val="22"/>
                <w:szCs w:val="22"/>
                <w:lang w:bidi="fr-FR"/>
              </w:rPr>
              <w:t>Date de naissance</w:t>
            </w:r>
          </w:p>
        </w:tc>
        <w:tc>
          <w:tcPr>
            <w:tcW w:w="1513" w:type="pct"/>
            <w:gridSpan w:val="3"/>
            <w:tcBorders>
              <w:bottom w:val="single" w:sz="4" w:space="0" w:color="auto"/>
            </w:tcBorders>
            <w:vAlign w:val="bottom"/>
          </w:tcPr>
          <w:p w14:paraId="36C1F3F6" w14:textId="1C075219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3"/>
            <w:vAlign w:val="bottom"/>
          </w:tcPr>
          <w:p w14:paraId="49B8EF72" w14:textId="5FE55C7A" w:rsidR="003E4E9B" w:rsidRPr="00F9711E" w:rsidRDefault="003E4E9B" w:rsidP="00772943">
            <w:pPr>
              <w:spacing w:before="120"/>
              <w:rPr>
                <w:sz w:val="22"/>
                <w:szCs w:val="22"/>
              </w:rPr>
            </w:pPr>
            <w:r w:rsidRPr="00F9711E">
              <w:rPr>
                <w:sz w:val="22"/>
                <w:szCs w:val="22"/>
              </w:rPr>
              <w:t xml:space="preserve">Age  </w:t>
            </w:r>
          </w:p>
        </w:tc>
      </w:tr>
      <w:tr w:rsidR="003166D3" w:rsidRPr="00F9711E" w14:paraId="7DFD6F46" w14:textId="77777777" w:rsidTr="00315DB0">
        <w:trPr>
          <w:gridBefore w:val="1"/>
          <w:gridAfter w:val="1"/>
          <w:wBefore w:w="143" w:type="pct"/>
          <w:wAfter w:w="370" w:type="pct"/>
        </w:trPr>
        <w:tc>
          <w:tcPr>
            <w:tcW w:w="2011" w:type="pct"/>
            <w:gridSpan w:val="3"/>
            <w:vAlign w:val="bottom"/>
          </w:tcPr>
          <w:p w14:paraId="221CC907" w14:textId="4FEEEF18" w:rsidR="003E4E9B" w:rsidRPr="00F9711E" w:rsidRDefault="002F5750" w:rsidP="003E4E9B">
            <w:pPr>
              <w:pStyle w:val="Retraitnormal"/>
              <w:rPr>
                <w:sz w:val="22"/>
                <w:szCs w:val="22"/>
                <w:lang w:bidi="fr-FR"/>
              </w:rPr>
            </w:pPr>
            <w:r w:rsidRPr="00F9711E">
              <w:rPr>
                <w:sz w:val="22"/>
                <w:szCs w:val="22"/>
                <w:lang w:bidi="fr-FR"/>
              </w:rPr>
              <w:t xml:space="preserve">Club précédent éventuel </w:t>
            </w:r>
            <w:r w:rsidR="00D659DB" w:rsidRPr="00F9711E">
              <w:rPr>
                <w:sz w:val="22"/>
                <w:szCs w:val="22"/>
                <w:lang w:bidi="fr-FR"/>
              </w:rPr>
              <w:t>&amp; N° licence</w:t>
            </w:r>
          </w:p>
        </w:tc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4558E2B1" w14:textId="07DA00E3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</w:tr>
      <w:tr w:rsidR="003166D3" w:rsidRPr="00F9711E" w14:paraId="510230D9" w14:textId="77777777" w:rsidTr="00315DB0">
        <w:trPr>
          <w:gridBefore w:val="1"/>
          <w:gridAfter w:val="1"/>
          <w:wBefore w:w="143" w:type="pct"/>
          <w:wAfter w:w="370" w:type="pct"/>
        </w:trPr>
        <w:sdt>
          <w:sdtPr>
            <w:rPr>
              <w:sz w:val="22"/>
              <w:szCs w:val="22"/>
            </w:rPr>
            <w:id w:val="572943512"/>
            <w:placeholder>
              <w:docPart w:val="C5C6A34C862C43599DF0F915D211F7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14:paraId="7EA2BB80" w14:textId="77777777" w:rsidR="003E4E9B" w:rsidRPr="00F9711E" w:rsidRDefault="003E4E9B" w:rsidP="003E4E9B">
                <w:pPr>
                  <w:pStyle w:val="Retraitnormal"/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Adresse</w:t>
                </w:r>
              </w:p>
            </w:tc>
          </w:sdtContent>
        </w:sdt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44000D11" w14:textId="7D199486" w:rsidR="003E4E9B" w:rsidRPr="00F9711E" w:rsidRDefault="003E4E9B" w:rsidP="00AC2A0D">
            <w:pPr>
              <w:spacing w:before="120"/>
              <w:rPr>
                <w:sz w:val="22"/>
                <w:szCs w:val="22"/>
              </w:rPr>
            </w:pPr>
          </w:p>
        </w:tc>
      </w:tr>
      <w:tr w:rsidR="003166D3" w:rsidRPr="00F9711E" w14:paraId="64B186EF" w14:textId="77777777" w:rsidTr="00315DB0">
        <w:trPr>
          <w:gridBefore w:val="1"/>
          <w:gridAfter w:val="1"/>
          <w:wBefore w:w="143" w:type="pct"/>
          <w:wAfter w:w="370" w:type="pct"/>
        </w:trPr>
        <w:sdt>
          <w:sdtPr>
            <w:rPr>
              <w:sz w:val="22"/>
              <w:szCs w:val="22"/>
            </w:rPr>
            <w:id w:val="-521243642"/>
            <w:placeholder>
              <w:docPart w:val="998674E3B856485BA34847F15824CD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14:paraId="5C18CF58" w14:textId="77777777" w:rsidR="003E4E9B" w:rsidRPr="00F9711E" w:rsidRDefault="003E4E9B" w:rsidP="003E4E9B">
                <w:pPr>
                  <w:pStyle w:val="Retraitnormal"/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3ED74CFE" w14:textId="5963E193" w:rsidR="003E4E9B" w:rsidRPr="00F9711E" w:rsidRDefault="003E4E9B" w:rsidP="00786540">
            <w:pPr>
              <w:spacing w:before="120"/>
              <w:rPr>
                <w:sz w:val="22"/>
                <w:szCs w:val="22"/>
              </w:rPr>
            </w:pPr>
          </w:p>
        </w:tc>
      </w:tr>
      <w:tr w:rsidR="00A544FD" w:rsidRPr="00F9711E" w14:paraId="154D49D3" w14:textId="77777777" w:rsidTr="00315DB0">
        <w:trPr>
          <w:gridBefore w:val="1"/>
          <w:gridAfter w:val="1"/>
          <w:wBefore w:w="143" w:type="pct"/>
          <w:wAfter w:w="370" w:type="pct"/>
        </w:trPr>
        <w:tc>
          <w:tcPr>
            <w:tcW w:w="2011" w:type="pct"/>
            <w:gridSpan w:val="3"/>
            <w:vAlign w:val="bottom"/>
          </w:tcPr>
          <w:p w14:paraId="099276CA" w14:textId="1489A35D" w:rsidR="003E4E9B" w:rsidRPr="00F9711E" w:rsidRDefault="00C10EA1" w:rsidP="00C10EA1">
            <w:pPr>
              <w:pStyle w:val="Retraitnormal"/>
              <w:rPr>
                <w:sz w:val="22"/>
                <w:szCs w:val="22"/>
              </w:rPr>
            </w:pPr>
            <w:r w:rsidRPr="00F9711E">
              <w:rPr>
                <w:sz w:val="22"/>
                <w:szCs w:val="22"/>
              </w:rPr>
              <w:t>Téléphone fixe</w:t>
            </w:r>
          </w:p>
        </w:tc>
        <w:tc>
          <w:tcPr>
            <w:tcW w:w="1082" w:type="pct"/>
            <w:gridSpan w:val="2"/>
            <w:tcBorders>
              <w:bottom w:val="single" w:sz="4" w:space="0" w:color="auto"/>
            </w:tcBorders>
            <w:vAlign w:val="bottom"/>
          </w:tcPr>
          <w:p w14:paraId="52E3CF71" w14:textId="67D198D8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788" w:type="pct"/>
            <w:gridSpan w:val="3"/>
            <w:vAlign w:val="bottom"/>
          </w:tcPr>
          <w:p w14:paraId="0899F467" w14:textId="77777777" w:rsidR="003E4E9B" w:rsidRPr="00F9711E" w:rsidRDefault="008901EA" w:rsidP="008901EA">
            <w:pPr>
              <w:rPr>
                <w:sz w:val="22"/>
                <w:szCs w:val="22"/>
              </w:rPr>
            </w:pPr>
            <w:r w:rsidRPr="00F9711E">
              <w:rPr>
                <w:sz w:val="22"/>
                <w:szCs w:val="22"/>
              </w:rPr>
              <w:t>Portable</w:t>
            </w:r>
          </w:p>
        </w:tc>
        <w:tc>
          <w:tcPr>
            <w:tcW w:w="606" w:type="pct"/>
            <w:tcBorders>
              <w:bottom w:val="single" w:sz="4" w:space="0" w:color="auto"/>
            </w:tcBorders>
            <w:vAlign w:val="bottom"/>
          </w:tcPr>
          <w:p w14:paraId="1541B86F" w14:textId="6EE18B81" w:rsidR="003E4E9B" w:rsidRPr="00F9711E" w:rsidRDefault="003E4E9B" w:rsidP="00A26B0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166D3" w:rsidRPr="00F9711E" w14:paraId="39EB7470" w14:textId="77777777" w:rsidTr="00315DB0">
        <w:trPr>
          <w:gridBefore w:val="1"/>
          <w:gridAfter w:val="1"/>
          <w:wBefore w:w="143" w:type="pct"/>
          <w:wAfter w:w="370" w:type="pct"/>
        </w:trPr>
        <w:sdt>
          <w:sdtPr>
            <w:rPr>
              <w:sz w:val="22"/>
              <w:szCs w:val="22"/>
            </w:rPr>
            <w:id w:val="-965116832"/>
            <w:placeholder>
              <w:docPart w:val="DE6F61EA55414C26BD14DF8F0FE259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14:paraId="5115F2C7" w14:textId="77777777" w:rsidR="003E4E9B" w:rsidRPr="00F9711E" w:rsidRDefault="003E4E9B" w:rsidP="003E4E9B">
                <w:pPr>
                  <w:pStyle w:val="Retraitnormal"/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E-mail</w:t>
                </w:r>
              </w:p>
            </w:tc>
          </w:sdtContent>
        </w:sdt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520F8EF0" w14:textId="5DB1C96D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</w:tr>
      <w:tr w:rsidR="003E4E9B" w:rsidRPr="000E7873" w14:paraId="372DA6CD" w14:textId="77777777" w:rsidTr="000A2564">
        <w:trPr>
          <w:gridBefore w:val="1"/>
          <w:gridAfter w:val="1"/>
          <w:wBefore w:w="143" w:type="pct"/>
          <w:wAfter w:w="370" w:type="pct"/>
          <w:trHeight w:val="54"/>
        </w:trPr>
        <w:tc>
          <w:tcPr>
            <w:tcW w:w="4487" w:type="pct"/>
            <w:gridSpan w:val="9"/>
            <w:shd w:val="clear" w:color="auto" w:fill="auto"/>
          </w:tcPr>
          <w:p w14:paraId="18DED211" w14:textId="77777777" w:rsidR="003E4E9B" w:rsidRPr="000E7873" w:rsidRDefault="003E4E9B" w:rsidP="003E4E9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E4E9B" w:rsidRPr="000E7873" w14:paraId="4ECDD376" w14:textId="77777777" w:rsidTr="000A2564">
        <w:trPr>
          <w:gridBefore w:val="1"/>
          <w:gridAfter w:val="1"/>
          <w:wBefore w:w="143" w:type="pct"/>
          <w:wAfter w:w="370" w:type="pct"/>
        </w:trPr>
        <w:tc>
          <w:tcPr>
            <w:tcW w:w="4487" w:type="pct"/>
            <w:gridSpan w:val="9"/>
            <w:shd w:val="clear" w:color="auto" w:fill="731F1C" w:themeFill="accent5"/>
          </w:tcPr>
          <w:p w14:paraId="6D64CB08" w14:textId="4BD998D7" w:rsidR="003E4E9B" w:rsidRPr="000E7873" w:rsidRDefault="008901EA" w:rsidP="008901EA">
            <w:pPr>
              <w:pStyle w:val="Titre1"/>
              <w:outlineLvl w:val="0"/>
            </w:pPr>
            <w:r>
              <w:t>Coordonnées Parents si l’adhérent est mineur</w:t>
            </w:r>
            <w:r w:rsidR="00223B24">
              <w:t xml:space="preserve"> **</w:t>
            </w:r>
          </w:p>
        </w:tc>
      </w:tr>
      <w:tr w:rsidR="003166D3" w:rsidRPr="00F9711E" w14:paraId="3A0D86FF" w14:textId="77777777" w:rsidTr="00315DB0">
        <w:trPr>
          <w:gridBefore w:val="1"/>
          <w:gridAfter w:val="1"/>
          <w:wBefore w:w="143" w:type="pct"/>
          <w:wAfter w:w="370" w:type="pct"/>
        </w:trPr>
        <w:sdt>
          <w:sdtPr>
            <w:rPr>
              <w:sz w:val="22"/>
              <w:szCs w:val="22"/>
            </w:rPr>
            <w:id w:val="1384843028"/>
            <w:placeholder>
              <w:docPart w:val="EE12F726F2024DD8AFA10765998EC8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14:paraId="493642E3" w14:textId="77777777" w:rsidR="003E4E9B" w:rsidRPr="00F9711E" w:rsidRDefault="003E4E9B" w:rsidP="003E4E9B">
                <w:pPr>
                  <w:pStyle w:val="Retraitnormal"/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Prénom</w:t>
                </w:r>
              </w:p>
            </w:tc>
          </w:sdtContent>
        </w:sdt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41B0E352" w14:textId="3F8CD72D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</w:tr>
      <w:tr w:rsidR="003166D3" w:rsidRPr="00F9711E" w14:paraId="37D7F39F" w14:textId="77777777" w:rsidTr="00315DB0">
        <w:trPr>
          <w:gridBefore w:val="1"/>
          <w:gridAfter w:val="1"/>
          <w:wBefore w:w="143" w:type="pct"/>
          <w:wAfter w:w="370" w:type="pct"/>
        </w:trPr>
        <w:sdt>
          <w:sdtPr>
            <w:rPr>
              <w:sz w:val="22"/>
              <w:szCs w:val="22"/>
            </w:rPr>
            <w:id w:val="1166290108"/>
            <w:placeholder>
              <w:docPart w:val="37518ED2F57F44CCA65E7DC602CF72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14:paraId="3400C60B" w14:textId="77777777" w:rsidR="003E4E9B" w:rsidRPr="00F9711E" w:rsidRDefault="003E4E9B" w:rsidP="003E4E9B">
                <w:pPr>
                  <w:pStyle w:val="Retraitnormal"/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Nom</w:t>
                </w:r>
              </w:p>
            </w:tc>
          </w:sdtContent>
        </w:sdt>
        <w:tc>
          <w:tcPr>
            <w:tcW w:w="2476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BA72EF" w14:textId="1927B0B7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</w:tr>
      <w:tr w:rsidR="00A544FD" w:rsidRPr="00F9711E" w14:paraId="3CF98C85" w14:textId="77777777" w:rsidTr="00315DB0">
        <w:trPr>
          <w:gridBefore w:val="1"/>
          <w:gridAfter w:val="1"/>
          <w:wBefore w:w="143" w:type="pct"/>
          <w:wAfter w:w="370" w:type="pct"/>
        </w:trPr>
        <w:sdt>
          <w:sdtPr>
            <w:rPr>
              <w:sz w:val="22"/>
              <w:szCs w:val="22"/>
            </w:rPr>
            <w:id w:val="946660661"/>
            <w:placeholder>
              <w:docPart w:val="34741F559F624241A999DBADD276A5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14:paraId="72A9E876" w14:textId="77777777" w:rsidR="003E4E9B" w:rsidRPr="00F9711E" w:rsidRDefault="003E4E9B" w:rsidP="003E4E9B">
                <w:pPr>
                  <w:pStyle w:val="Retraitnormal"/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7DE91" w14:textId="22B32E61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-1223447272"/>
            <w:placeholder>
              <w:docPart w:val="7D95A3878A4240B686BF9A5D3C4ACE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0" w:type="pct"/>
                <w:gridSpan w:val="3"/>
                <w:tcBorders>
                  <w:top w:val="single" w:sz="4" w:space="0" w:color="auto"/>
                </w:tcBorders>
                <w:vAlign w:val="bottom"/>
              </w:tcPr>
              <w:p w14:paraId="0F324981" w14:textId="77777777" w:rsidR="003E4E9B" w:rsidRPr="00F9711E" w:rsidRDefault="003E4E9B" w:rsidP="003E4E9B">
                <w:pPr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Téléphone professionnel</w:t>
                </w:r>
              </w:p>
            </w:tc>
          </w:sdtContent>
        </w:sdt>
        <w:tc>
          <w:tcPr>
            <w:tcW w:w="73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3A91D6" w14:textId="5BAAE4D8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</w:tr>
      <w:tr w:rsidR="003166D3" w:rsidRPr="00F9711E" w14:paraId="32122DDE" w14:textId="77777777" w:rsidTr="00315DB0">
        <w:trPr>
          <w:gridBefore w:val="1"/>
          <w:gridAfter w:val="1"/>
          <w:wBefore w:w="143" w:type="pct"/>
          <w:wAfter w:w="370" w:type="pct"/>
        </w:trPr>
        <w:sdt>
          <w:sdtPr>
            <w:rPr>
              <w:sz w:val="22"/>
              <w:szCs w:val="22"/>
            </w:rPr>
            <w:id w:val="1334104394"/>
            <w:placeholder>
              <w:docPart w:val="5638758E117747F1BB6FC0C5820F71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1" w:type="pct"/>
                <w:gridSpan w:val="3"/>
                <w:vAlign w:val="bottom"/>
              </w:tcPr>
              <w:p w14:paraId="4C90929F" w14:textId="77777777" w:rsidR="003E4E9B" w:rsidRPr="00F9711E" w:rsidRDefault="003E4E9B" w:rsidP="003E4E9B">
                <w:pPr>
                  <w:pStyle w:val="Retraitnormal"/>
                  <w:rPr>
                    <w:sz w:val="22"/>
                    <w:szCs w:val="22"/>
                  </w:rPr>
                </w:pPr>
                <w:r w:rsidRPr="00F9711E">
                  <w:rPr>
                    <w:sz w:val="22"/>
                    <w:szCs w:val="22"/>
                    <w:lang w:bidi="fr-FR"/>
                  </w:rPr>
                  <w:t>E-mail</w:t>
                </w:r>
              </w:p>
            </w:tc>
          </w:sdtContent>
        </w:sdt>
        <w:tc>
          <w:tcPr>
            <w:tcW w:w="2476" w:type="pct"/>
            <w:gridSpan w:val="6"/>
            <w:tcBorders>
              <w:bottom w:val="single" w:sz="4" w:space="0" w:color="auto"/>
            </w:tcBorders>
            <w:vAlign w:val="bottom"/>
          </w:tcPr>
          <w:p w14:paraId="6155C277" w14:textId="4F07072B" w:rsidR="003E4E9B" w:rsidRPr="00F9711E" w:rsidRDefault="003E4E9B" w:rsidP="003E4E9B">
            <w:pPr>
              <w:spacing w:before="120"/>
              <w:rPr>
                <w:sz w:val="22"/>
                <w:szCs w:val="22"/>
              </w:rPr>
            </w:pPr>
          </w:p>
        </w:tc>
      </w:tr>
      <w:tr w:rsidR="003166D3" w:rsidRPr="00F9711E" w14:paraId="05882602" w14:textId="77777777" w:rsidTr="00315DB0">
        <w:trPr>
          <w:gridBefore w:val="1"/>
          <w:gridAfter w:val="1"/>
          <w:wBefore w:w="143" w:type="pct"/>
          <w:wAfter w:w="370" w:type="pct"/>
        </w:trPr>
        <w:tc>
          <w:tcPr>
            <w:tcW w:w="656" w:type="pct"/>
            <w:vAlign w:val="bottom"/>
          </w:tcPr>
          <w:p w14:paraId="7E7660EE" w14:textId="312F980B" w:rsidR="003E4E9B" w:rsidRPr="00F9711E" w:rsidRDefault="00362F56" w:rsidP="003E4E9B">
            <w:pPr>
              <w:spacing w:before="120"/>
              <w:ind w:left="698"/>
              <w:rPr>
                <w:sz w:val="22"/>
                <w:szCs w:val="22"/>
              </w:rPr>
            </w:pPr>
            <w:r w:rsidRPr="00BB6523">
              <w:rPr>
                <w:rFonts w:asciiTheme="majorHAnsi" w:hAnsiTheme="majorHAnsi"/>
                <w:b/>
                <w:noProof/>
                <w:lang w:eastAsia="fr-FR"/>
              </w:rPr>
              <w:drawing>
                <wp:inline distT="0" distB="0" distL="0" distR="0" wp14:anchorId="09E8B956" wp14:editId="20C00E4C">
                  <wp:extent cx="350428" cy="216839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02" cy="22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pct"/>
            <w:gridSpan w:val="8"/>
            <w:vAlign w:val="bottom"/>
          </w:tcPr>
          <w:p w14:paraId="1E718F03" w14:textId="0FBDF12A" w:rsidR="003E4E9B" w:rsidRPr="00F9711E" w:rsidRDefault="007D4331" w:rsidP="007D4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Possibilité de p</w:t>
            </w:r>
            <w:r w:rsidR="00362F56">
              <w:rPr>
                <w:sz w:val="22"/>
                <w:szCs w:val="22"/>
              </w:rPr>
              <w:t xml:space="preserve">articiper en tant </w:t>
            </w:r>
            <w:r>
              <w:rPr>
                <w:sz w:val="22"/>
                <w:szCs w:val="22"/>
              </w:rPr>
              <w:t>que</w:t>
            </w:r>
            <w:r w:rsidR="00362F56">
              <w:rPr>
                <w:sz w:val="22"/>
                <w:szCs w:val="22"/>
              </w:rPr>
              <w:t xml:space="preserve"> bénévole à la vie du club</w:t>
            </w:r>
          </w:p>
        </w:tc>
      </w:tr>
      <w:tr w:rsidR="003E4E9B" w:rsidRPr="000E7873" w14:paraId="12685693" w14:textId="77777777" w:rsidTr="000A2564">
        <w:trPr>
          <w:gridBefore w:val="1"/>
          <w:gridAfter w:val="1"/>
          <w:wBefore w:w="143" w:type="pct"/>
          <w:wAfter w:w="370" w:type="pct"/>
          <w:trHeight w:val="54"/>
        </w:trPr>
        <w:tc>
          <w:tcPr>
            <w:tcW w:w="4487" w:type="pct"/>
            <w:gridSpan w:val="9"/>
            <w:shd w:val="clear" w:color="auto" w:fill="auto"/>
          </w:tcPr>
          <w:p w14:paraId="5326CBE1" w14:textId="77777777" w:rsidR="003E4E9B" w:rsidRPr="000E7873" w:rsidRDefault="003E4E9B" w:rsidP="003E4E9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E4E9B" w:rsidRPr="000E7873" w14:paraId="45A62C54" w14:textId="77777777" w:rsidTr="000A2564">
        <w:trPr>
          <w:gridBefore w:val="1"/>
          <w:gridAfter w:val="1"/>
          <w:wBefore w:w="143" w:type="pct"/>
          <w:wAfter w:w="370" w:type="pct"/>
        </w:trPr>
        <w:tc>
          <w:tcPr>
            <w:tcW w:w="4487" w:type="pct"/>
            <w:gridSpan w:val="9"/>
            <w:shd w:val="clear" w:color="auto" w:fill="731F1C" w:themeFill="accent5"/>
          </w:tcPr>
          <w:p w14:paraId="47CE0517" w14:textId="206C0295" w:rsidR="003E4E9B" w:rsidRPr="000E7873" w:rsidRDefault="00A24277" w:rsidP="00A24277">
            <w:pPr>
              <w:pStyle w:val="Titre1"/>
              <w:outlineLvl w:val="0"/>
            </w:pPr>
            <w:bookmarkStart w:id="0" w:name="_Hlk521325947"/>
            <w:r>
              <w:t>Information Licence</w:t>
            </w:r>
            <w:r w:rsidR="003166D3">
              <w:t xml:space="preserve"> / Adhésion</w:t>
            </w:r>
          </w:p>
        </w:tc>
      </w:tr>
      <w:bookmarkEnd w:id="0"/>
      <w:tr w:rsidR="003166D3" w:rsidRPr="000E7873" w14:paraId="6EACF10B" w14:textId="2D6541D4" w:rsidTr="00315DB0">
        <w:tc>
          <w:tcPr>
            <w:tcW w:w="1690" w:type="pct"/>
            <w:gridSpan w:val="3"/>
            <w:vAlign w:val="bottom"/>
          </w:tcPr>
          <w:p w14:paraId="12FF7EB7" w14:textId="2A37EBA6" w:rsidR="003166D3" w:rsidRPr="007D4331" w:rsidRDefault="000A2564" w:rsidP="003166D3">
            <w:pPr>
              <w:pStyle w:val="Retraitnormal"/>
              <w:ind w:left="0"/>
              <w:rPr>
                <w:i/>
                <w:sz w:val="24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7F76B3" wp14:editId="67EAF4D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284480</wp:posOffset>
                      </wp:positionV>
                      <wp:extent cx="6947535" cy="3810000"/>
                      <wp:effectExtent l="0" t="0" r="24765" b="1905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48087" cy="38103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Grilledutableau"/>
                                    <w:tblW w:w="5570" w:type="pct"/>
                                    <w:tblInd w:w="-251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73"/>
                                    <w:gridCol w:w="903"/>
                                    <w:gridCol w:w="2713"/>
                                    <w:gridCol w:w="6967"/>
                                  </w:tblGrid>
                                  <w:tr w:rsidR="000A2564" w:rsidRPr="00A42336" w14:paraId="36459648" w14:textId="77777777" w:rsidTr="00F470C1">
                                    <w:trPr>
                                      <w:trHeight w:val="1552"/>
                                    </w:trPr>
                                    <w:tc>
                                      <w:tcPr>
                                        <w:tcW w:w="4486" w:type="pct"/>
                                        <w:gridSpan w:val="4"/>
                                        <w:vAlign w:val="bottom"/>
                                      </w:tcPr>
                                      <w:p w14:paraId="4A140118" w14:textId="383EEADE" w:rsidR="000A2564" w:rsidRDefault="00BB6523" w:rsidP="00BB6523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Adulte Loisir </w:t>
                                        </w:r>
                                        <w:r w:rsidR="00362F56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>(le mercredi)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= 90€                ** Plus entrainement PRO = + 50€     </w:t>
                                        </w: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2BACC2E" wp14:editId="7337C771">
                                              <wp:extent cx="229870" cy="142240"/>
                                              <wp:effectExtent l="0" t="0" r="0" b="0"/>
                                              <wp:docPr id="7" name="Image 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870" cy="1422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03BDF506" w14:textId="47F14499" w:rsidR="00BB6523" w:rsidRDefault="00BB6523" w:rsidP="00BB6523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Adulte Compétition sans entrainement PRO = 140€    </w:t>
                                        </w: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C36739E" wp14:editId="355639B9">
                                              <wp:extent cx="229870" cy="142240"/>
                                              <wp:effectExtent l="0" t="0" r="0" b="0"/>
                                              <wp:docPr id="8" name="Image 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870" cy="1422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0DE18BFC" w14:textId="5BDBB943" w:rsidR="00BB6523" w:rsidRDefault="00BB6523" w:rsidP="00BB6523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Jeunes (8-17) Licence Loisir QUE le mercredi avec entraineur PRO = 120€  </w:t>
                                        </w: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688D19D1" wp14:editId="63D77621">
                                              <wp:extent cx="229870" cy="142240"/>
                                              <wp:effectExtent l="0" t="0" r="0" b="0"/>
                                              <wp:docPr id="10" name="Image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870" cy="1422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2F30AB34" w14:textId="2292DE05" w:rsidR="00BB6523" w:rsidRDefault="00BB6523" w:rsidP="00BB6523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Jeunes Licence Loisir le mercredi 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>(incluant entraineur PRO et le vendredi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 = 1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0€  </w:t>
                                        </w: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7924ADEC" wp14:editId="0F31343E">
                                              <wp:extent cx="229870" cy="142240"/>
                                              <wp:effectExtent l="0" t="0" r="0" b="0"/>
                                              <wp:docPr id="11" name="Image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870" cy="1422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61AFE2F8" w14:textId="58863178" w:rsidR="003046C9" w:rsidRDefault="003046C9" w:rsidP="003046C9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Jeunes (8-17) Licence Loisir 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QUE le vendredi 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= 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>90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€  </w:t>
                                        </w: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33A340B3" wp14:editId="18F5EF7E">
                                              <wp:extent cx="229870" cy="142240"/>
                                              <wp:effectExtent l="0" t="0" r="0" b="0"/>
                                              <wp:docPr id="12" name="Image 1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870" cy="1422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0590EFA8" w14:textId="04FA84F0" w:rsidR="000A2564" w:rsidRPr="00362F56" w:rsidRDefault="003046C9" w:rsidP="00415464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046C9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Jeunes (8-17) Licence </w:t>
                                        </w:r>
                                        <w:r w:rsidRPr="003046C9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>Compétition incluant</w:t>
                                        </w:r>
                                        <w:r w:rsidRPr="003046C9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 entraineur PRO = 1</w:t>
                                        </w:r>
                                        <w:r w:rsidRPr="003046C9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>6</w:t>
                                        </w:r>
                                        <w:r w:rsidRPr="003046C9"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0€  </w:t>
                                        </w: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ABA9688" wp14:editId="532DBC3E">
                                              <wp:extent cx="229870" cy="142240"/>
                                              <wp:effectExtent l="0" t="0" r="0" b="0"/>
                                              <wp:docPr id="13" name="Image 1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870" cy="1422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33F7F53E" w14:textId="6AFA8A86" w:rsidR="00362F56" w:rsidRPr="003046C9" w:rsidRDefault="00362F56" w:rsidP="00415464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Pour les joueurs FFTT compétition ; je participerai aux Indiv UFOLEP ?   </w:t>
                                        </w: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8A12D11" wp14:editId="4A4ABEB7">
                                              <wp:extent cx="229870" cy="142240"/>
                                              <wp:effectExtent l="0" t="0" r="0" b="0"/>
                                              <wp:docPr id="14" name="Image 1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9870" cy="1422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2446BC80" w14:textId="77777777" w:rsidR="000A2564" w:rsidRDefault="000A2564" w:rsidP="000A2564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7C7AD061" w14:textId="77777777" w:rsidR="000A2564" w:rsidRPr="00315DB0" w:rsidRDefault="000A2564" w:rsidP="000A2564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Cotisation à régler par </w:t>
                                        </w:r>
                                        <w:r w:rsidRPr="00362F56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  <w:t>Chèque à l’ordre du CMTT</w:t>
                                        </w:r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, paiement en 2 fois possible.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Chèques </w:t>
                                        </w:r>
                                        <w:proofErr w:type="spellStart"/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Pass</w:t>
                                        </w:r>
                                        <w:proofErr w:type="spellEnd"/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 Sports, YEPS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)</w:t>
                                        </w:r>
                                      </w:p>
                                      <w:p w14:paraId="19CA8D82" w14:textId="77777777" w:rsidR="003046C9" w:rsidRDefault="000A2564" w:rsidP="000A2564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62F56">
                                          <w:rPr>
                                            <w:rFonts w:asciiTheme="majorHAnsi" w:hAnsiTheme="majorHAnsi"/>
                                            <w:b/>
                                            <w:i/>
                                            <w:sz w:val="22"/>
                                            <w:szCs w:val="22"/>
                                            <w:u w:val="single"/>
                                          </w:rPr>
                                          <w:t xml:space="preserve">Nouvel adhérent : Certificat médical obligatoire </w:t>
                                        </w:r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de non contre-indication à la pratique du Tennis de Table, </w:t>
                                        </w:r>
                                      </w:p>
                                      <w:p w14:paraId="0E991134" w14:textId="0AA36F0D" w:rsidR="000A2564" w:rsidRPr="00315DB0" w:rsidRDefault="000A2564" w:rsidP="000A2564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il sera valable 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5</w:t>
                                        </w:r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ans… </w:t>
                                        </w:r>
                                      </w:p>
                                      <w:p w14:paraId="2135A407" w14:textId="77777777" w:rsidR="000A2564" w:rsidRPr="00315DB0" w:rsidRDefault="000A2564" w:rsidP="000A2564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3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Chaque année un questionnaire de santé sera à remplir sauf l’année du certificat.</w:t>
                                        </w:r>
                                      </w:p>
                                      <w:p w14:paraId="21E2537F" w14:textId="77777777" w:rsidR="000A2564" w:rsidRPr="00315DB0" w:rsidRDefault="000A2564" w:rsidP="000A2564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3"/>
                                          </w:numPr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315DB0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Pour les mineurs, un questionnaire de santé peut suffire si aucun problème indiqué.</w:t>
                                        </w:r>
                                      </w:p>
                                      <w:p w14:paraId="02A9F666" w14:textId="77777777" w:rsidR="000A2564" w:rsidRPr="00315DB0" w:rsidRDefault="000A2564" w:rsidP="000A2564">
                                        <w:pPr>
                                          <w:pStyle w:val="Paragraphedeliste"/>
                                          <w:ind w:left="948"/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4D5E5091" w14:textId="23D78218" w:rsidR="000A2564" w:rsidRPr="00A42336" w:rsidRDefault="000A2564" w:rsidP="000A2564">
                                        <w:pPr>
                                          <w:rPr>
                                            <w:rFonts w:asciiTheme="majorHAnsi" w:hAnsiTheme="majorHAnsi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  <w:t xml:space="preserve">           </w:t>
                                        </w:r>
                                        <w:r w:rsidRPr="00A42336">
                                          <w:rPr>
                                            <w:rFonts w:asciiTheme="majorHAnsi" w:hAnsiTheme="majorHAnsi"/>
                                          </w:rPr>
                                          <w:t xml:space="preserve">Chèque reçu N° ………............... Banque : 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</w:rPr>
                                          <w:t>CE</w:t>
                                        </w:r>
                                        <w:r w:rsidRPr="00A42336">
                                          <w:rPr>
                                            <w:rFonts w:asciiTheme="majorHAnsi" w:hAnsiTheme="majorHAnsi"/>
                                          </w:rPr>
                                          <w:t>………………</w:t>
                                        </w:r>
                                        <w:r w:rsidR="00362F56">
                                          <w:rPr>
                                            <w:rFonts w:asciiTheme="majorHAnsi" w:hAnsiTheme="majorHAnsi"/>
                                          </w:rPr>
                                          <w:t xml:space="preserve"> Espèces ……..   Virement ………</w:t>
                                        </w:r>
                                      </w:p>
                                    </w:tc>
                                  </w:tr>
                                  <w:tr w:rsidR="000A2564" w:rsidRPr="000E7873" w14:paraId="62AA0816" w14:textId="77777777" w:rsidTr="00F470C1">
                                    <w:tc>
                                      <w:tcPr>
                                        <w:tcW w:w="1909" w:type="pct"/>
                                        <w:gridSpan w:val="3"/>
                                        <w:vAlign w:val="bottom"/>
                                      </w:tcPr>
                                      <w:p w14:paraId="26A31D34" w14:textId="77777777" w:rsidR="000A2564" w:rsidRPr="000E7873" w:rsidRDefault="000A2564" w:rsidP="000A2564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77" w:type="pct"/>
                                        <w:vAlign w:val="bottom"/>
                                      </w:tcPr>
                                      <w:p w14:paraId="5AA40D96" w14:textId="77777777" w:rsidR="000A2564" w:rsidRPr="000E7873" w:rsidRDefault="000A2564" w:rsidP="000A2564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A2564" w:rsidRPr="00447FC7" w14:paraId="301AF811" w14:textId="77777777" w:rsidTr="00F470C1">
                                    <w:trPr>
                                      <w:gridBefore w:val="1"/>
                                      <w:wBefore w:w="497" w:type="pct"/>
                                    </w:trPr>
                                    <w:tc>
                                      <w:tcPr>
                                        <w:tcW w:w="353" w:type="pct"/>
                                        <w:vAlign w:val="bottom"/>
                                      </w:tcPr>
                                      <w:p w14:paraId="3005109B" w14:textId="0659DC35" w:rsidR="000A2564" w:rsidRPr="000E7873" w:rsidRDefault="00362F56" w:rsidP="000A2564">
                                        <w:pPr>
                                          <w:spacing w:before="120"/>
                                          <w:ind w:left="-20"/>
                                          <w:rPr>
                                            <w:sz w:val="36"/>
                                          </w:rPr>
                                        </w:pP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4061966D" wp14:editId="3EA7889E">
                                              <wp:extent cx="344953" cy="213452"/>
                                              <wp:effectExtent l="0" t="0" r="0" b="0"/>
                                              <wp:docPr id="15" name="Image 1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62822" cy="22450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779" w:type="pct"/>
                                        <w:gridSpan w:val="2"/>
                                        <w:vAlign w:val="bottom"/>
                                      </w:tcPr>
                                      <w:p w14:paraId="4D5AD144" w14:textId="77777777" w:rsidR="000A2564" w:rsidRPr="000A2564" w:rsidRDefault="000A2564" w:rsidP="000A2564">
                                        <w:pPr>
                                          <w:spacing w:before="120"/>
                                          <w:rPr>
                                            <w:sz w:val="22"/>
                                          </w:rPr>
                                        </w:pPr>
                                        <w:r w:rsidRPr="000A2564">
                                          <w:rPr>
                                            <w:sz w:val="22"/>
                                          </w:rPr>
                                          <w:t xml:space="preserve">L’adhérent atteste avoir pris connaissance des modalités d’assurance de la licence </w:t>
                                        </w:r>
                                      </w:p>
                                    </w:tc>
                                  </w:tr>
                                  <w:tr w:rsidR="000A2564" w:rsidRPr="00447FC7" w14:paraId="7ABFDABB" w14:textId="77777777" w:rsidTr="00F470C1">
                                    <w:trPr>
                                      <w:gridBefore w:val="1"/>
                                      <w:wBefore w:w="497" w:type="pct"/>
                                    </w:trPr>
                                    <w:tc>
                                      <w:tcPr>
                                        <w:tcW w:w="353" w:type="pct"/>
                                        <w:vAlign w:val="bottom"/>
                                      </w:tcPr>
                                      <w:p w14:paraId="15AB8044" w14:textId="3C30E2CD" w:rsidR="000A2564" w:rsidRPr="000E7873" w:rsidRDefault="00362F56" w:rsidP="000A2564">
                                        <w:pPr>
                                          <w:spacing w:before="120"/>
                                          <w:ind w:left="-20"/>
                                          <w:rPr>
                                            <w:sz w:val="36"/>
                                          </w:rPr>
                                        </w:pPr>
                                        <w:r w:rsidRPr="00BB6523"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3A799E4D" wp14:editId="72AC5180">
                                              <wp:extent cx="328527" cy="203287"/>
                                              <wp:effectExtent l="0" t="0" r="0" b="6350"/>
                                              <wp:docPr id="16" name="Image 1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35856" cy="20782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779" w:type="pct"/>
                                        <w:gridSpan w:val="2"/>
                                        <w:vAlign w:val="bottom"/>
                                      </w:tcPr>
                                      <w:p w14:paraId="6F646D3E" w14:textId="77777777" w:rsidR="000A2564" w:rsidRPr="000A2564" w:rsidRDefault="000A2564" w:rsidP="000A2564">
                                        <w:pPr>
                                          <w:spacing w:before="120"/>
                                          <w:rPr>
                                            <w:sz w:val="22"/>
                                          </w:rPr>
                                        </w:pPr>
                                        <w:r w:rsidRPr="000A2564">
                                          <w:rPr>
                                            <w:sz w:val="22"/>
                                          </w:rPr>
                                          <w:t>L’adhérent atteste avoir pris connaissance des modalités du droit à l’image</w:t>
                                        </w:r>
                                      </w:p>
                                    </w:tc>
                                  </w:tr>
                                  <w:tr w:rsidR="000A2564" w14:paraId="260AD55E" w14:textId="77777777" w:rsidTr="00F470C1">
                                    <w:trPr>
                                      <w:gridBefore w:val="1"/>
                                      <w:wBefore w:w="497" w:type="pct"/>
                                    </w:trPr>
                                    <w:tc>
                                      <w:tcPr>
                                        <w:tcW w:w="353" w:type="pct"/>
                                        <w:vAlign w:val="bottom"/>
                                      </w:tcPr>
                                      <w:p w14:paraId="2D3737D6" w14:textId="77777777" w:rsidR="000A2564" w:rsidRPr="000E7873" w:rsidRDefault="000A2564" w:rsidP="000A2564">
                                        <w:pPr>
                                          <w:spacing w:before="120"/>
                                          <w:ind w:left="-20"/>
                                          <w:rPr>
                                            <w:sz w:val="36"/>
                                            <w:lang w:bidi="fr-F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79" w:type="pct"/>
                                        <w:gridSpan w:val="2"/>
                                        <w:vAlign w:val="bottom"/>
                                      </w:tcPr>
                                      <w:p w14:paraId="3A65E8FB" w14:textId="77777777" w:rsidR="000A2564" w:rsidRDefault="000A2564" w:rsidP="000A2564">
                                        <w:pPr>
                                          <w:spacing w:before="120"/>
                                        </w:pPr>
                                        <w:r>
                                          <w:t xml:space="preserve">Signature : </w:t>
                                        </w:r>
                                      </w:p>
                                      <w:p w14:paraId="72A7AFA9" w14:textId="77777777" w:rsidR="000A2564" w:rsidRDefault="000A2564" w:rsidP="000A2564">
                                        <w:pPr>
                                          <w:spacing w:before="120"/>
                                        </w:pPr>
                                      </w:p>
                                    </w:tc>
                                  </w:tr>
                                </w:tbl>
                                <w:p w14:paraId="35C73E87" w14:textId="77777777" w:rsidR="000A2564" w:rsidRDefault="000A25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7F76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margin-left:-5.65pt;margin-top:22.4pt;width:547.05pt;height:3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" fillcolor="white [3201]" strokeweight=".5pt">
                      <v:textbox>
                        <w:txbxContent>
                          <w:tbl>
                            <w:tblPr>
                              <w:tblStyle w:val="Grilledutableau"/>
                              <w:tblW w:w="5570" w:type="pct"/>
                              <w:tblInd w:w="-2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903"/>
                              <w:gridCol w:w="2713"/>
                              <w:gridCol w:w="6967"/>
                            </w:tblGrid>
                            <w:tr w:rsidR="000A2564" w:rsidRPr="00A42336" w14:paraId="36459648" w14:textId="77777777" w:rsidTr="00F470C1">
                              <w:trPr>
                                <w:trHeight w:val="1552"/>
                              </w:trPr>
                              <w:tc>
                                <w:tcPr>
                                  <w:tcW w:w="4486" w:type="pct"/>
                                  <w:gridSpan w:val="4"/>
                                  <w:vAlign w:val="bottom"/>
                                </w:tcPr>
                                <w:p w14:paraId="4A140118" w14:textId="383EEADE" w:rsidR="000A2564" w:rsidRDefault="00BB6523" w:rsidP="00BB6523">
                                  <w:pPr>
                                    <w:pStyle w:val="Paragraphedeliste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Adulte Loisir </w:t>
                                  </w:r>
                                  <w:r w:rsidR="00362F56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(le mercredi)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= 90€                ** Plus entrainement PRO = + 50€     </w:t>
                                  </w: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2BACC2E" wp14:editId="7337C771">
                                        <wp:extent cx="229870" cy="142240"/>
                                        <wp:effectExtent l="0" t="0" r="0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870" cy="14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03BDF506" w14:textId="47F14499" w:rsidR="00BB6523" w:rsidRDefault="00BB6523" w:rsidP="00BB6523">
                                  <w:pPr>
                                    <w:pStyle w:val="Paragraphedeliste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Adulte Compétition sans entrainement PRO = 140€    </w:t>
                                  </w: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36739E" wp14:editId="355639B9">
                                        <wp:extent cx="229870" cy="142240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870" cy="14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DE18BFC" w14:textId="5BDBB943" w:rsidR="00BB6523" w:rsidRDefault="00BB6523" w:rsidP="00BB6523">
                                  <w:pPr>
                                    <w:pStyle w:val="Paragraphedeliste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Jeunes (8-17) Licence Loisir QUE le mercredi avec entraineur PRO = 120€  </w:t>
                                  </w: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88D19D1" wp14:editId="63D77621">
                                        <wp:extent cx="229870" cy="142240"/>
                                        <wp:effectExtent l="0" t="0" r="0" b="0"/>
                                        <wp:docPr id="10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870" cy="14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F30AB34" w14:textId="2292DE05" w:rsidR="00BB6523" w:rsidRDefault="00BB6523" w:rsidP="00BB6523">
                                  <w:pPr>
                                    <w:pStyle w:val="Paragraphedeliste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Jeunes Licence Loisir le mercredi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(incluant entraineur PRO et le vendredi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0€  </w:t>
                                  </w: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924ADEC" wp14:editId="0F31343E">
                                        <wp:extent cx="229870" cy="142240"/>
                                        <wp:effectExtent l="0" t="0" r="0" b="0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870" cy="14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1AFE2F8" w14:textId="58863178" w:rsidR="003046C9" w:rsidRDefault="003046C9" w:rsidP="003046C9">
                                  <w:pPr>
                                    <w:pStyle w:val="Paragraphedeliste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Jeunes (8-17) Licence Loisir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QUE le vendredi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90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€  </w:t>
                                  </w: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A340B3" wp14:editId="18F5EF7E">
                                        <wp:extent cx="229870" cy="142240"/>
                                        <wp:effectExtent l="0" t="0" r="0" b="0"/>
                                        <wp:docPr id="12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870" cy="14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590EFA8" w14:textId="04FA84F0" w:rsidR="000A2564" w:rsidRPr="00362F56" w:rsidRDefault="003046C9" w:rsidP="00415464">
                                  <w:pPr>
                                    <w:pStyle w:val="Paragraphedeliste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046C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Jeunes (8-17) Licence </w:t>
                                  </w:r>
                                  <w:r w:rsidRPr="003046C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Compétition incluant</w:t>
                                  </w:r>
                                  <w:r w:rsidRPr="003046C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entraineur PRO = 1</w:t>
                                  </w:r>
                                  <w:r w:rsidRPr="003046C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6</w:t>
                                  </w:r>
                                  <w:r w:rsidRPr="003046C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0€  </w:t>
                                  </w: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ABA9688" wp14:editId="532DBC3E">
                                        <wp:extent cx="229870" cy="142240"/>
                                        <wp:effectExtent l="0" t="0" r="0" b="0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870" cy="14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F7F53E" w14:textId="6AFA8A86" w:rsidR="00362F56" w:rsidRPr="003046C9" w:rsidRDefault="00362F56" w:rsidP="00415464">
                                  <w:pPr>
                                    <w:pStyle w:val="Paragraphedeliste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Pour les joueurs FFTT compétition ; je participerai aux Indiv UFOLEP ?   </w:t>
                                  </w: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8A12D11" wp14:editId="4A4ABEB7">
                                        <wp:extent cx="229870" cy="142240"/>
                                        <wp:effectExtent l="0" t="0" r="0" b="0"/>
                                        <wp:docPr id="14" name="Imag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870" cy="14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46BC80" w14:textId="77777777" w:rsidR="000A2564" w:rsidRDefault="000A2564" w:rsidP="000A2564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C7AD061" w14:textId="77777777" w:rsidR="000A2564" w:rsidRPr="00315DB0" w:rsidRDefault="000A2564" w:rsidP="000A2564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 xml:space="preserve">Cotisation à régler par </w:t>
                                  </w:r>
                                  <w:r w:rsidRPr="00362F56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Chèque à l’ordre du CMTT</w:t>
                                  </w:r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>, paiement en 2 fois possible.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 xml:space="preserve">Chèques </w:t>
                                  </w:r>
                                  <w:proofErr w:type="spellStart"/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>Pass</w:t>
                                  </w:r>
                                  <w:proofErr w:type="spellEnd"/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Sports, YEPS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  <w:p w14:paraId="19CA8D82" w14:textId="77777777" w:rsidR="003046C9" w:rsidRDefault="000A2564" w:rsidP="000A2564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62F5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Nouvel adhérent : Certificat médical obligatoire </w:t>
                                  </w:r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 xml:space="preserve">de non contre-indication à la pratique du Tennis de Table, </w:t>
                                  </w:r>
                                </w:p>
                                <w:p w14:paraId="0E991134" w14:textId="0AA36F0D" w:rsidR="000A2564" w:rsidRPr="00315DB0" w:rsidRDefault="000A2564" w:rsidP="000A2564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 xml:space="preserve">il sera valable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 xml:space="preserve">ans… </w:t>
                                  </w:r>
                                </w:p>
                                <w:p w14:paraId="2135A407" w14:textId="77777777" w:rsidR="000A2564" w:rsidRPr="00315DB0" w:rsidRDefault="000A2564" w:rsidP="000A2564">
                                  <w:pPr>
                                    <w:pStyle w:val="Paragraphedeliste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>Chaque année un questionnaire de santé sera à remplir sauf l’année du certificat.</w:t>
                                  </w:r>
                                </w:p>
                                <w:p w14:paraId="21E2537F" w14:textId="77777777" w:rsidR="000A2564" w:rsidRPr="00315DB0" w:rsidRDefault="000A2564" w:rsidP="000A2564">
                                  <w:pPr>
                                    <w:pStyle w:val="Paragraphedeliste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15DB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  <w:t>Pour les mineurs, un questionnaire de santé peut suffire si aucun problème indiqué.</w:t>
                                  </w:r>
                                </w:p>
                                <w:p w14:paraId="02A9F666" w14:textId="77777777" w:rsidR="000A2564" w:rsidRPr="00315DB0" w:rsidRDefault="000A2564" w:rsidP="000A2564">
                                  <w:pPr>
                                    <w:pStyle w:val="Paragraphedeliste"/>
                                    <w:ind w:left="948"/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D5E5091" w14:textId="23D78218" w:rsidR="000A2564" w:rsidRPr="00A42336" w:rsidRDefault="000A2564" w:rsidP="000A2564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          </w:t>
                                  </w:r>
                                  <w:r w:rsidRPr="00A42336">
                                    <w:rPr>
                                      <w:rFonts w:asciiTheme="majorHAnsi" w:hAnsiTheme="majorHAnsi"/>
                                    </w:rPr>
                                    <w:t xml:space="preserve">Chèque reçu N° ………............... Banque :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CE</w:t>
                                  </w:r>
                                  <w:r w:rsidRPr="00A42336">
                                    <w:rPr>
                                      <w:rFonts w:asciiTheme="majorHAnsi" w:hAnsiTheme="majorHAnsi"/>
                                    </w:rPr>
                                    <w:t>………………</w:t>
                                  </w:r>
                                  <w:r w:rsidR="00362F56">
                                    <w:rPr>
                                      <w:rFonts w:asciiTheme="majorHAnsi" w:hAnsiTheme="majorHAnsi"/>
                                    </w:rPr>
                                    <w:t xml:space="preserve"> Espèces ……..   Virement ………</w:t>
                                  </w:r>
                                </w:p>
                              </w:tc>
                            </w:tr>
                            <w:tr w:rsidR="000A2564" w:rsidRPr="000E7873" w14:paraId="62AA0816" w14:textId="77777777" w:rsidTr="00F470C1">
                              <w:tc>
                                <w:tcPr>
                                  <w:tcW w:w="1909" w:type="pct"/>
                                  <w:gridSpan w:val="3"/>
                                  <w:vAlign w:val="bottom"/>
                                </w:tcPr>
                                <w:p w14:paraId="26A31D34" w14:textId="77777777" w:rsidR="000A2564" w:rsidRPr="000E7873" w:rsidRDefault="000A2564" w:rsidP="000A2564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7" w:type="pct"/>
                                  <w:vAlign w:val="bottom"/>
                                </w:tcPr>
                                <w:p w14:paraId="5AA40D96" w14:textId="77777777" w:rsidR="000A2564" w:rsidRPr="000E7873" w:rsidRDefault="000A2564" w:rsidP="000A2564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A2564" w:rsidRPr="00447FC7" w14:paraId="301AF811" w14:textId="77777777" w:rsidTr="00F470C1">
                              <w:trPr>
                                <w:gridBefore w:val="1"/>
                                <w:wBefore w:w="497" w:type="pct"/>
                              </w:trPr>
                              <w:tc>
                                <w:tcPr>
                                  <w:tcW w:w="353" w:type="pct"/>
                                  <w:vAlign w:val="bottom"/>
                                </w:tcPr>
                                <w:p w14:paraId="3005109B" w14:textId="0659DC35" w:rsidR="000A2564" w:rsidRPr="000E7873" w:rsidRDefault="00362F56" w:rsidP="000A2564">
                                  <w:pPr>
                                    <w:spacing w:before="120"/>
                                    <w:ind w:left="-20"/>
                                    <w:rPr>
                                      <w:sz w:val="36"/>
                                    </w:rPr>
                                  </w:pP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061966D" wp14:editId="3EA7889E">
                                        <wp:extent cx="344953" cy="213452"/>
                                        <wp:effectExtent l="0" t="0" r="0" b="0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2822" cy="2245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9" w:type="pct"/>
                                  <w:gridSpan w:val="2"/>
                                  <w:vAlign w:val="bottom"/>
                                </w:tcPr>
                                <w:p w14:paraId="4D5AD144" w14:textId="77777777" w:rsidR="000A2564" w:rsidRPr="000A2564" w:rsidRDefault="000A2564" w:rsidP="000A2564">
                                  <w:pPr>
                                    <w:spacing w:before="120"/>
                                    <w:rPr>
                                      <w:sz w:val="22"/>
                                    </w:rPr>
                                  </w:pPr>
                                  <w:r w:rsidRPr="000A2564">
                                    <w:rPr>
                                      <w:sz w:val="22"/>
                                    </w:rPr>
                                    <w:t xml:space="preserve">L’adhérent atteste avoir pris connaissance des modalités d’assurance de la licence </w:t>
                                  </w:r>
                                </w:p>
                              </w:tc>
                            </w:tr>
                            <w:tr w:rsidR="000A2564" w:rsidRPr="00447FC7" w14:paraId="7ABFDABB" w14:textId="77777777" w:rsidTr="00F470C1">
                              <w:trPr>
                                <w:gridBefore w:val="1"/>
                                <w:wBefore w:w="497" w:type="pct"/>
                              </w:trPr>
                              <w:tc>
                                <w:tcPr>
                                  <w:tcW w:w="353" w:type="pct"/>
                                  <w:vAlign w:val="bottom"/>
                                </w:tcPr>
                                <w:p w14:paraId="15AB8044" w14:textId="3C30E2CD" w:rsidR="000A2564" w:rsidRPr="000E7873" w:rsidRDefault="00362F56" w:rsidP="000A2564">
                                  <w:pPr>
                                    <w:spacing w:before="120"/>
                                    <w:ind w:left="-20"/>
                                    <w:rPr>
                                      <w:sz w:val="36"/>
                                    </w:rPr>
                                  </w:pPr>
                                  <w:r w:rsidRPr="00BB6523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A799E4D" wp14:editId="72AC5180">
                                        <wp:extent cx="328527" cy="203287"/>
                                        <wp:effectExtent l="0" t="0" r="0" b="6350"/>
                                        <wp:docPr id="16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5856" cy="207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79" w:type="pct"/>
                                  <w:gridSpan w:val="2"/>
                                  <w:vAlign w:val="bottom"/>
                                </w:tcPr>
                                <w:p w14:paraId="6F646D3E" w14:textId="77777777" w:rsidR="000A2564" w:rsidRPr="000A2564" w:rsidRDefault="000A2564" w:rsidP="000A2564">
                                  <w:pPr>
                                    <w:spacing w:before="120"/>
                                    <w:rPr>
                                      <w:sz w:val="22"/>
                                    </w:rPr>
                                  </w:pPr>
                                  <w:r w:rsidRPr="000A2564">
                                    <w:rPr>
                                      <w:sz w:val="22"/>
                                    </w:rPr>
                                    <w:t>L’adhérent atteste avoir pris connaissance des modalités du droit à l’image</w:t>
                                  </w:r>
                                </w:p>
                              </w:tc>
                            </w:tr>
                            <w:tr w:rsidR="000A2564" w14:paraId="260AD55E" w14:textId="77777777" w:rsidTr="00F470C1">
                              <w:trPr>
                                <w:gridBefore w:val="1"/>
                                <w:wBefore w:w="497" w:type="pct"/>
                              </w:trPr>
                              <w:tc>
                                <w:tcPr>
                                  <w:tcW w:w="353" w:type="pct"/>
                                  <w:vAlign w:val="bottom"/>
                                </w:tcPr>
                                <w:p w14:paraId="2D3737D6" w14:textId="77777777" w:rsidR="000A2564" w:rsidRPr="000E7873" w:rsidRDefault="000A2564" w:rsidP="000A2564">
                                  <w:pPr>
                                    <w:spacing w:before="120"/>
                                    <w:ind w:left="-20"/>
                                    <w:rPr>
                                      <w:sz w:val="36"/>
                                      <w:lang w:bidi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9" w:type="pct"/>
                                  <w:gridSpan w:val="2"/>
                                  <w:vAlign w:val="bottom"/>
                                </w:tcPr>
                                <w:p w14:paraId="3A65E8FB" w14:textId="77777777" w:rsidR="000A2564" w:rsidRDefault="000A2564" w:rsidP="000A2564">
                                  <w:pPr>
                                    <w:spacing w:before="120"/>
                                  </w:pPr>
                                  <w:r>
                                    <w:t xml:space="preserve">Signature : </w:t>
                                  </w:r>
                                </w:p>
                                <w:p w14:paraId="72A7AFA9" w14:textId="77777777" w:rsidR="000A2564" w:rsidRDefault="000A2564" w:rsidP="000A2564">
                                  <w:pPr>
                                    <w:spacing w:before="120"/>
                                  </w:pPr>
                                </w:p>
                              </w:tc>
                            </w:tr>
                          </w:tbl>
                          <w:p w14:paraId="35C73E87" w14:textId="77777777" w:rsidR="000A2564" w:rsidRDefault="000A2564"/>
                        </w:txbxContent>
                      </v:textbox>
                    </v:shape>
                  </w:pict>
                </mc:Fallback>
              </mc:AlternateContent>
            </w:r>
            <w:r w:rsidR="003166D3" w:rsidRPr="006B02C8">
              <w:rPr>
                <w:sz w:val="24"/>
              </w:rPr>
              <w:t xml:space="preserve">   </w:t>
            </w:r>
            <w:r w:rsidR="003166D3" w:rsidRPr="007D4331">
              <w:rPr>
                <w:i/>
              </w:rPr>
              <w:t xml:space="preserve">Type de licence souhaité : </w:t>
            </w:r>
          </w:p>
        </w:tc>
        <w:tc>
          <w:tcPr>
            <w:tcW w:w="3310" w:type="pct"/>
            <w:gridSpan w:val="8"/>
            <w:vAlign w:val="bottom"/>
          </w:tcPr>
          <w:p w14:paraId="209B25D4" w14:textId="3E5809C9" w:rsidR="003166D3" w:rsidRPr="006B02C8" w:rsidRDefault="00362F56" w:rsidP="003166D3">
            <w:pPr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DAD892" wp14:editId="11E2CF63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312420</wp:posOffset>
                      </wp:positionV>
                      <wp:extent cx="218440" cy="130810"/>
                      <wp:effectExtent l="0" t="0" r="10160" b="2159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18" cy="1314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6676C" id="Rectangle 6" o:spid="_x0000_s1026" style="position:absolute;margin-left:31.35pt;margin-top:24.6pt;width:17.2pt;height:1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" fillcolor="white [3201]" strokecolor="#666 [3209]" strokeweight="1pt"/>
                  </w:pict>
                </mc:Fallback>
              </mc:AlternateContent>
            </w:r>
            <w:r w:rsidR="006B02C8" w:rsidRPr="006B02C8">
              <w:rPr>
                <w:sz w:val="24"/>
              </w:rPr>
              <w:t>(Réduction de 5% pour une 2</w:t>
            </w:r>
            <w:r w:rsidR="003166D3" w:rsidRPr="006B02C8">
              <w:rPr>
                <w:sz w:val="24"/>
              </w:rPr>
              <w:t>ième personne de la même famille)</w:t>
            </w:r>
            <w:bookmarkStart w:id="1" w:name="_GoBack"/>
            <w:bookmarkEnd w:id="1"/>
          </w:p>
        </w:tc>
      </w:tr>
    </w:tbl>
    <w:p w14:paraId="5E7E5CB3" w14:textId="0C8BE577" w:rsidR="00CE6104" w:rsidRDefault="0037446F" w:rsidP="00E677FE">
      <w:pPr>
        <w:spacing w:after="0"/>
        <w:rPr>
          <w:sz w:val="12"/>
          <w:szCs w:val="16"/>
        </w:rPr>
      </w:pPr>
      <w:r w:rsidRPr="0037446F">
        <w:rPr>
          <w:noProof/>
          <w:sz w:val="12"/>
          <w:szCs w:val="16"/>
          <w:lang w:eastAsia="fr-FR"/>
        </w:rPr>
        <w:lastRenderedPageBreak/>
        <w:drawing>
          <wp:inline distT="0" distB="0" distL="0" distR="0" wp14:anchorId="5E7AF46A" wp14:editId="6F2DC094">
            <wp:extent cx="6065520" cy="7330440"/>
            <wp:effectExtent l="0" t="0" r="0" b="3810"/>
            <wp:docPr id="9" name="Image 9" descr="C:\Users\jptro\Downloads\Screenshot 2022-08-03 at 17-21-03 4.5b Autorisation type droit à l_image.pdf - Site Développement Perf&amp;#039 TT - 4.5b Autorisation type droit à l_image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tro\Downloads\Screenshot 2022-08-03 at 17-21-03 4.5b Autorisation type droit à l_image.pdf - Site Développement Perf&amp;#039 TT - 4.5b Autorisation type droit à l_image.pd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D0E4" w14:textId="77777777" w:rsidR="00D26052" w:rsidRDefault="00D26052" w:rsidP="00E677FE">
      <w:pPr>
        <w:spacing w:after="0"/>
        <w:rPr>
          <w:sz w:val="12"/>
          <w:szCs w:val="16"/>
        </w:rPr>
      </w:pPr>
    </w:p>
    <w:p w14:paraId="192D97AB" w14:textId="46F2B167" w:rsidR="00D26052" w:rsidRPr="00D26052" w:rsidRDefault="00D26052" w:rsidP="00E677FE">
      <w:pPr>
        <w:spacing w:after="0"/>
        <w:rPr>
          <w:sz w:val="22"/>
          <w:szCs w:val="16"/>
        </w:rPr>
      </w:pPr>
      <w:r>
        <w:rPr>
          <w:sz w:val="22"/>
          <w:szCs w:val="16"/>
        </w:rPr>
        <w:t xml:space="preserve">** </w:t>
      </w:r>
      <w:r w:rsidRPr="00D26052">
        <w:rPr>
          <w:sz w:val="22"/>
          <w:szCs w:val="16"/>
        </w:rPr>
        <w:t>Les informations recueillies</w:t>
      </w:r>
      <w:r>
        <w:rPr>
          <w:sz w:val="22"/>
          <w:szCs w:val="16"/>
        </w:rPr>
        <w:t xml:space="preserve"> dans le formulaire d’inscription sont nécessaires pour votre adhésion et la délivrance de la licence FFTT. Elles font l’objet d’un traitement informatique et sont destinées au secrétariat de l’association</w:t>
      </w:r>
      <w:r w:rsidR="00223B24">
        <w:rPr>
          <w:sz w:val="22"/>
          <w:szCs w:val="16"/>
        </w:rPr>
        <w:t xml:space="preserve"> et à la FFTT</w:t>
      </w:r>
      <w:r>
        <w:rPr>
          <w:sz w:val="22"/>
          <w:szCs w:val="16"/>
        </w:rPr>
        <w:t>. En application de l’article 34 de</w:t>
      </w:r>
      <w:r w:rsidR="00223B24">
        <w:rPr>
          <w:sz w:val="22"/>
          <w:szCs w:val="16"/>
        </w:rPr>
        <w:t xml:space="preserve"> </w:t>
      </w:r>
      <w:r>
        <w:rPr>
          <w:sz w:val="22"/>
          <w:szCs w:val="16"/>
        </w:rPr>
        <w:t xml:space="preserve">la loi du 6 janvier 19787, vous bénéficiez d’un droit d’accès et de rectification aux informations qui vous concernent. </w:t>
      </w:r>
      <w:r w:rsidR="00223B24">
        <w:rPr>
          <w:sz w:val="22"/>
          <w:szCs w:val="16"/>
        </w:rPr>
        <w:t>Si vous souhaitez exercer ce droit, veuillez-vous adresser au secrétariat du CMTT.</w:t>
      </w:r>
    </w:p>
    <w:sectPr w:rsidR="00D26052" w:rsidRPr="00D26052" w:rsidSect="006B02C8">
      <w:headerReference w:type="default" r:id="rId13"/>
      <w:footerReference w:type="default" r:id="rId14"/>
      <w:pgSz w:w="11906" w:h="16838" w:code="9"/>
      <w:pgMar w:top="720" w:right="720" w:bottom="720" w:left="720" w:header="567" w:footer="11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453F1" w14:textId="77777777" w:rsidR="00703436" w:rsidRDefault="00703436" w:rsidP="00650259">
      <w:pPr>
        <w:spacing w:after="0" w:line="240" w:lineRule="auto"/>
      </w:pPr>
      <w:r>
        <w:separator/>
      </w:r>
    </w:p>
  </w:endnote>
  <w:endnote w:type="continuationSeparator" w:id="0">
    <w:p w14:paraId="0B8C97F5" w14:textId="77777777" w:rsidR="00703436" w:rsidRDefault="0070343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36606B-6FFB-4E2C-9B84-32ED3CC8D4A0}"/>
    <w:embedBold r:id="rId2" w:fontKey="{CEE972B0-06B6-4188-A3B1-40BD5540C3B3}"/>
    <w:embedItalic r:id="rId3" w:fontKey="{C3D5B48E-4C25-42FB-8FC9-35E642C1B9C0}"/>
    <w:embedBoldItalic r:id="rId4" w:fontKey="{543C1200-6739-4727-ADF0-FF25B54D24E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87D4A9B-08F0-4DB2-B5AA-626E266181F1}"/>
    <w:embedBold r:id="rId6" w:fontKey="{935C2992-4622-450B-BA51-38F28144418E}"/>
    <w:embedItalic r:id="rId7" w:fontKey="{F5A89D32-39F1-4E88-B643-71534E571946}"/>
    <w:embedBoldItalic r:id="rId8" w:fontKey="{89DBE78B-F221-4C84-8868-158005CDD1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D34EF26B-FEC3-4ADD-A6FD-D55C67B1BE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9A50C97-854E-484E-A90A-BA67442939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F30602" w:rsidRPr="00C4427E" w14:paraId="3C9F6CB9" w14:textId="77777777" w:rsidTr="00C4167A">
      <w:tc>
        <w:tcPr>
          <w:tcW w:w="4675" w:type="dxa"/>
          <w:vAlign w:val="center"/>
        </w:tcPr>
        <w:p w14:paraId="49913FC4" w14:textId="77639795" w:rsidR="007F7B5D" w:rsidRPr="00C4427E" w:rsidRDefault="006B02C8" w:rsidP="00794591">
          <w:pPr>
            <w:tabs>
              <w:tab w:val="center" w:pos="4680"/>
              <w:tab w:val="right" w:pos="9810"/>
            </w:tabs>
            <w:spacing w:after="0" w:line="240" w:lineRule="auto"/>
            <w:rPr>
              <w:i/>
              <w:sz w:val="16"/>
              <w:szCs w:val="24"/>
            </w:rPr>
          </w:pPr>
          <w:r w:rsidRPr="00C4427E">
            <w:rPr>
              <w:i/>
              <w:sz w:val="24"/>
              <w:szCs w:val="24"/>
            </w:rPr>
            <w:t xml:space="preserve">Doc version 1 du </w:t>
          </w:r>
          <w:r w:rsidR="00794591">
            <w:rPr>
              <w:i/>
              <w:sz w:val="24"/>
              <w:szCs w:val="24"/>
            </w:rPr>
            <w:t>21/08/2025</w:t>
          </w:r>
        </w:p>
      </w:tc>
      <w:tc>
        <w:tcPr>
          <w:tcW w:w="4675" w:type="dxa"/>
          <w:vAlign w:val="center"/>
        </w:tcPr>
        <w:p w14:paraId="644816CC" w14:textId="4B1F7B08" w:rsidR="007F7B5D" w:rsidRPr="00C4427E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6"/>
              <w:szCs w:val="24"/>
            </w:rPr>
          </w:pPr>
        </w:p>
      </w:tc>
    </w:tr>
  </w:tbl>
  <w:p w14:paraId="4B1ABC2A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4849E" w14:textId="77777777" w:rsidR="00703436" w:rsidRDefault="00703436" w:rsidP="00650259">
      <w:pPr>
        <w:spacing w:after="0" w:line="240" w:lineRule="auto"/>
      </w:pPr>
      <w:r>
        <w:separator/>
      </w:r>
    </w:p>
  </w:footnote>
  <w:footnote w:type="continuationSeparator" w:id="0">
    <w:p w14:paraId="246DCB3A" w14:textId="77777777" w:rsidR="00703436" w:rsidRDefault="0070343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495"/>
      <w:gridCol w:w="8608"/>
    </w:tblGrid>
    <w:tr w:rsidR="0090596C" w14:paraId="1662F7A5" w14:textId="77777777" w:rsidTr="00C4427E">
      <w:trPr>
        <w:trHeight w:val="690"/>
      </w:trPr>
      <w:tc>
        <w:tcPr>
          <w:tcW w:w="1495" w:type="dxa"/>
          <w:vAlign w:val="center"/>
        </w:tcPr>
        <w:p w14:paraId="3C3D75CC" w14:textId="77777777" w:rsidR="0090596C" w:rsidRDefault="0090596C" w:rsidP="0090596C">
          <w:pPr>
            <w:pStyle w:val="En-tte"/>
            <w:ind w:left="-108"/>
          </w:pPr>
          <w:bookmarkStart w:id="2" w:name="_Hlk521325785"/>
          <w:r>
            <w:rPr>
              <w:lang w:eastAsia="fr-FR"/>
            </w:rPr>
            <w:drawing>
              <wp:inline distT="0" distB="0" distL="0" distR="0" wp14:anchorId="3739B3BD" wp14:editId="1CC5F384">
                <wp:extent cx="424382" cy="427085"/>
                <wp:effectExtent l="0" t="0" r="0" b="0"/>
                <wp:docPr id="2" name="Graphisme 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38" cy="450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08" w:type="dxa"/>
          <w:vAlign w:val="center"/>
        </w:tcPr>
        <w:p w14:paraId="1CDCF9FD" w14:textId="77777777" w:rsidR="003E4E9B" w:rsidRPr="00C4427E" w:rsidRDefault="003E4E9B" w:rsidP="003E4E9B">
          <w:pPr>
            <w:pStyle w:val="En-tte"/>
            <w:rPr>
              <w:sz w:val="24"/>
            </w:rPr>
          </w:pPr>
          <w:r w:rsidRPr="00C4427E">
            <w:rPr>
              <w:sz w:val="24"/>
            </w:rPr>
            <w:t xml:space="preserve">INSCRIPTION </w:t>
          </w:r>
        </w:p>
        <w:p w14:paraId="646F2172" w14:textId="77777777" w:rsidR="0090596C" w:rsidRPr="00C4427E" w:rsidRDefault="003E4E9B" w:rsidP="003E4E9B">
          <w:pPr>
            <w:pStyle w:val="En-tte"/>
            <w:rPr>
              <w:sz w:val="24"/>
            </w:rPr>
          </w:pPr>
          <w:r w:rsidRPr="00C4427E">
            <w:rPr>
              <w:sz w:val="24"/>
            </w:rPr>
            <w:t xml:space="preserve">Club Magdunois de Tennis de Table </w:t>
          </w:r>
        </w:p>
      </w:tc>
    </w:tr>
    <w:bookmarkEnd w:id="2"/>
  </w:tbl>
  <w:p w14:paraId="6DC337A0" w14:textId="77777777" w:rsidR="00650259" w:rsidRPr="00C4427E" w:rsidRDefault="00650259" w:rsidP="0090596C">
    <w:pPr>
      <w:pStyle w:val="Sansinterligne"/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950C8E"/>
    <w:multiLevelType w:val="hybridMultilevel"/>
    <w:tmpl w:val="B48AA0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764F8"/>
    <w:multiLevelType w:val="hybridMultilevel"/>
    <w:tmpl w:val="A9861E8A"/>
    <w:lvl w:ilvl="0" w:tplc="040C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7664E97"/>
    <w:multiLevelType w:val="hybridMultilevel"/>
    <w:tmpl w:val="94E49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0"/>
  </w:num>
  <w:num w:numId="20">
    <w:abstractNumId w:val="15"/>
  </w:num>
  <w:num w:numId="21">
    <w:abstractNumId w:val="23"/>
  </w:num>
  <w:num w:numId="22">
    <w:abstractNumId w:val="5"/>
  </w:num>
  <w:num w:numId="23">
    <w:abstractNumId w:val="16"/>
  </w:num>
  <w:num w:numId="24">
    <w:abstractNumId w:val="22"/>
  </w:num>
  <w:num w:numId="2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E9B"/>
    <w:rsid w:val="00031D60"/>
    <w:rsid w:val="000456E1"/>
    <w:rsid w:val="00052382"/>
    <w:rsid w:val="0006568A"/>
    <w:rsid w:val="0006763B"/>
    <w:rsid w:val="00073689"/>
    <w:rsid w:val="00076F0F"/>
    <w:rsid w:val="00084253"/>
    <w:rsid w:val="00087E2E"/>
    <w:rsid w:val="000959E6"/>
    <w:rsid w:val="00097448"/>
    <w:rsid w:val="000A2564"/>
    <w:rsid w:val="000B1E5F"/>
    <w:rsid w:val="000D1F49"/>
    <w:rsid w:val="000E256A"/>
    <w:rsid w:val="000E7873"/>
    <w:rsid w:val="00133035"/>
    <w:rsid w:val="001727CA"/>
    <w:rsid w:val="00180A78"/>
    <w:rsid w:val="001C0448"/>
    <w:rsid w:val="0020594D"/>
    <w:rsid w:val="00223B24"/>
    <w:rsid w:val="002563EF"/>
    <w:rsid w:val="002928D0"/>
    <w:rsid w:val="00292A28"/>
    <w:rsid w:val="0029544B"/>
    <w:rsid w:val="002C56E6"/>
    <w:rsid w:val="002F5750"/>
    <w:rsid w:val="0030211D"/>
    <w:rsid w:val="003046C9"/>
    <w:rsid w:val="00315DB0"/>
    <w:rsid w:val="003166D3"/>
    <w:rsid w:val="00361E11"/>
    <w:rsid w:val="00362F56"/>
    <w:rsid w:val="00365173"/>
    <w:rsid w:val="00366578"/>
    <w:rsid w:val="0037446F"/>
    <w:rsid w:val="0038259A"/>
    <w:rsid w:val="003B4744"/>
    <w:rsid w:val="003D3E4C"/>
    <w:rsid w:val="003E4E9B"/>
    <w:rsid w:val="003F0847"/>
    <w:rsid w:val="0040090B"/>
    <w:rsid w:val="00441CEA"/>
    <w:rsid w:val="00447FC7"/>
    <w:rsid w:val="0045470C"/>
    <w:rsid w:val="00461E4F"/>
    <w:rsid w:val="0046302A"/>
    <w:rsid w:val="004803EE"/>
    <w:rsid w:val="00487D2D"/>
    <w:rsid w:val="004A0D7D"/>
    <w:rsid w:val="004A1B71"/>
    <w:rsid w:val="004D5D62"/>
    <w:rsid w:val="005112D0"/>
    <w:rsid w:val="00517846"/>
    <w:rsid w:val="0052374E"/>
    <w:rsid w:val="005241D3"/>
    <w:rsid w:val="005547E5"/>
    <w:rsid w:val="00577E06"/>
    <w:rsid w:val="00590C78"/>
    <w:rsid w:val="005A3BF7"/>
    <w:rsid w:val="005F2035"/>
    <w:rsid w:val="005F7990"/>
    <w:rsid w:val="00605B0F"/>
    <w:rsid w:val="0063739C"/>
    <w:rsid w:val="00650259"/>
    <w:rsid w:val="00693309"/>
    <w:rsid w:val="006B02C8"/>
    <w:rsid w:val="00703436"/>
    <w:rsid w:val="00711E88"/>
    <w:rsid w:val="0073030C"/>
    <w:rsid w:val="00743351"/>
    <w:rsid w:val="00745767"/>
    <w:rsid w:val="00770F25"/>
    <w:rsid w:val="00772943"/>
    <w:rsid w:val="00785210"/>
    <w:rsid w:val="00786540"/>
    <w:rsid w:val="00792946"/>
    <w:rsid w:val="00794591"/>
    <w:rsid w:val="007A35A8"/>
    <w:rsid w:val="007B0A85"/>
    <w:rsid w:val="007C6A52"/>
    <w:rsid w:val="007D4331"/>
    <w:rsid w:val="007F7B5D"/>
    <w:rsid w:val="00811620"/>
    <w:rsid w:val="0081317A"/>
    <w:rsid w:val="0082043E"/>
    <w:rsid w:val="00836129"/>
    <w:rsid w:val="00836590"/>
    <w:rsid w:val="008651C1"/>
    <w:rsid w:val="008901EA"/>
    <w:rsid w:val="008B6D38"/>
    <w:rsid w:val="008E203A"/>
    <w:rsid w:val="008F5D07"/>
    <w:rsid w:val="0090596C"/>
    <w:rsid w:val="0091229C"/>
    <w:rsid w:val="00916ED2"/>
    <w:rsid w:val="00940E73"/>
    <w:rsid w:val="00947365"/>
    <w:rsid w:val="00962ADA"/>
    <w:rsid w:val="00975858"/>
    <w:rsid w:val="0098597D"/>
    <w:rsid w:val="009E752D"/>
    <w:rsid w:val="009F619A"/>
    <w:rsid w:val="009F6DDE"/>
    <w:rsid w:val="00A17246"/>
    <w:rsid w:val="00A24277"/>
    <w:rsid w:val="00A26B02"/>
    <w:rsid w:val="00A370A8"/>
    <w:rsid w:val="00A42336"/>
    <w:rsid w:val="00A544FD"/>
    <w:rsid w:val="00AA02E2"/>
    <w:rsid w:val="00AC2A0D"/>
    <w:rsid w:val="00B271C0"/>
    <w:rsid w:val="00B93630"/>
    <w:rsid w:val="00BB6523"/>
    <w:rsid w:val="00BD4753"/>
    <w:rsid w:val="00BD5CB1"/>
    <w:rsid w:val="00BE3D79"/>
    <w:rsid w:val="00BE62EE"/>
    <w:rsid w:val="00C003BA"/>
    <w:rsid w:val="00C10EA1"/>
    <w:rsid w:val="00C13D20"/>
    <w:rsid w:val="00C43CBE"/>
    <w:rsid w:val="00C4427E"/>
    <w:rsid w:val="00C46878"/>
    <w:rsid w:val="00C52908"/>
    <w:rsid w:val="00C906DD"/>
    <w:rsid w:val="00CB4A51"/>
    <w:rsid w:val="00CD4532"/>
    <w:rsid w:val="00CD47B0"/>
    <w:rsid w:val="00CD70CE"/>
    <w:rsid w:val="00CE6104"/>
    <w:rsid w:val="00CE7918"/>
    <w:rsid w:val="00D10A03"/>
    <w:rsid w:val="00D16163"/>
    <w:rsid w:val="00D26052"/>
    <w:rsid w:val="00D46CEF"/>
    <w:rsid w:val="00D659DB"/>
    <w:rsid w:val="00DB3FAD"/>
    <w:rsid w:val="00DD2D9D"/>
    <w:rsid w:val="00E139C4"/>
    <w:rsid w:val="00E54FAB"/>
    <w:rsid w:val="00E61C09"/>
    <w:rsid w:val="00E677FE"/>
    <w:rsid w:val="00E81B5C"/>
    <w:rsid w:val="00E9164A"/>
    <w:rsid w:val="00EB09DA"/>
    <w:rsid w:val="00EB3B58"/>
    <w:rsid w:val="00EC7359"/>
    <w:rsid w:val="00EE3054"/>
    <w:rsid w:val="00F00606"/>
    <w:rsid w:val="00F01256"/>
    <w:rsid w:val="00F03F53"/>
    <w:rsid w:val="00F30602"/>
    <w:rsid w:val="00F32348"/>
    <w:rsid w:val="00F52451"/>
    <w:rsid w:val="00F76297"/>
    <w:rsid w:val="00F829BF"/>
    <w:rsid w:val="00F9711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EFD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0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30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6B0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tro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B379B53E6CC41BF9365B98C67ED3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06E815-DA1D-44A9-B593-EEB5F5077A07}"/>
      </w:docPartPr>
      <w:docPartBody>
        <w:p w:rsidR="005B4986" w:rsidRDefault="00753F48">
          <w:pPr>
            <w:pStyle w:val="3B379B53E6CC41BF9365B98C67ED3DC0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C5C6A34C862C43599DF0F915D211F7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96753D-9335-448B-BEAB-F1B1CBB73EBE}"/>
      </w:docPartPr>
      <w:docPartBody>
        <w:p w:rsidR="005B4986" w:rsidRDefault="008B5322" w:rsidP="008B5322">
          <w:pPr>
            <w:pStyle w:val="C5C6A34C862C43599DF0F915D211F708"/>
          </w:pPr>
          <w:r w:rsidRPr="0090596C">
            <w:rPr>
              <w:lang w:bidi="fr-FR"/>
            </w:rPr>
            <w:t>Adresse</w:t>
          </w:r>
        </w:p>
      </w:docPartBody>
    </w:docPart>
    <w:docPart>
      <w:docPartPr>
        <w:name w:val="998674E3B856485BA34847F15824CD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2A7ABC-6427-4A19-932A-602DC9E027E3}"/>
      </w:docPartPr>
      <w:docPartBody>
        <w:p w:rsidR="005B4986" w:rsidRDefault="008B5322" w:rsidP="008B5322">
          <w:pPr>
            <w:pStyle w:val="998674E3B856485BA34847F15824CD3E"/>
          </w:pPr>
          <w:r w:rsidRPr="0090596C">
            <w:rPr>
              <w:lang w:bidi="fr-FR"/>
            </w:rPr>
            <w:t>Code postal/Ville</w:t>
          </w:r>
        </w:p>
      </w:docPartBody>
    </w:docPart>
    <w:docPart>
      <w:docPartPr>
        <w:name w:val="DE6F61EA55414C26BD14DF8F0FE259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1BD5EB-654A-4171-AA13-435E3EC7D23A}"/>
      </w:docPartPr>
      <w:docPartBody>
        <w:p w:rsidR="005B4986" w:rsidRDefault="008B5322" w:rsidP="008B5322">
          <w:pPr>
            <w:pStyle w:val="DE6F61EA55414C26BD14DF8F0FE259FC"/>
          </w:pPr>
          <w:r w:rsidRPr="0090596C">
            <w:rPr>
              <w:lang w:bidi="fr-FR"/>
            </w:rPr>
            <w:t>E-mail</w:t>
          </w:r>
        </w:p>
      </w:docPartBody>
    </w:docPart>
    <w:docPart>
      <w:docPartPr>
        <w:name w:val="EE12F726F2024DD8AFA10765998EC8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94A5FD-46AC-423A-88E1-68EB59FEB0FD}"/>
      </w:docPartPr>
      <w:docPartBody>
        <w:p w:rsidR="005B4986" w:rsidRDefault="008B5322" w:rsidP="008B5322">
          <w:pPr>
            <w:pStyle w:val="EE12F726F2024DD8AFA10765998EC8E6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37518ED2F57F44CCA65E7DC602CF72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F79200-FE74-44B7-B97C-920849558F39}"/>
      </w:docPartPr>
      <w:docPartBody>
        <w:p w:rsidR="005B4986" w:rsidRDefault="008B5322" w:rsidP="008B5322">
          <w:pPr>
            <w:pStyle w:val="37518ED2F57F44CCA65E7DC602CF7239"/>
          </w:pPr>
          <w:r w:rsidRPr="0090596C">
            <w:rPr>
              <w:lang w:bidi="fr-FR"/>
            </w:rPr>
            <w:t>Nom</w:t>
          </w:r>
        </w:p>
      </w:docPartBody>
    </w:docPart>
    <w:docPart>
      <w:docPartPr>
        <w:name w:val="34741F559F624241A999DBADD276A5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33F599-06CE-4BA0-A3BB-6B7291AF0E60}"/>
      </w:docPartPr>
      <w:docPartBody>
        <w:p w:rsidR="005B4986" w:rsidRDefault="008B5322" w:rsidP="008B5322">
          <w:pPr>
            <w:pStyle w:val="34741F559F624241A999DBADD276A5A1"/>
          </w:pPr>
          <w:r w:rsidRPr="0090596C">
            <w:rPr>
              <w:lang w:bidi="fr-FR"/>
            </w:rPr>
            <w:t>Téléphone mobile</w:t>
          </w:r>
        </w:p>
      </w:docPartBody>
    </w:docPart>
    <w:docPart>
      <w:docPartPr>
        <w:name w:val="7D95A3878A4240B686BF9A5D3C4ACE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DA98C6-D442-488D-B359-85F75D023D69}"/>
      </w:docPartPr>
      <w:docPartBody>
        <w:p w:rsidR="005B4986" w:rsidRDefault="008B5322" w:rsidP="008B5322">
          <w:pPr>
            <w:pStyle w:val="7D95A3878A4240B686BF9A5D3C4ACE78"/>
          </w:pPr>
          <w:r w:rsidRPr="0090596C">
            <w:rPr>
              <w:lang w:bidi="fr-FR"/>
            </w:rPr>
            <w:t>Téléphone professionnel</w:t>
          </w:r>
        </w:p>
      </w:docPartBody>
    </w:docPart>
    <w:docPart>
      <w:docPartPr>
        <w:name w:val="5638758E117747F1BB6FC0C5820F71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CAADF-A075-435D-8E72-128D9D0AD87A}"/>
      </w:docPartPr>
      <w:docPartBody>
        <w:p w:rsidR="005B4986" w:rsidRDefault="008B5322" w:rsidP="008B5322">
          <w:pPr>
            <w:pStyle w:val="5638758E117747F1BB6FC0C5820F7170"/>
          </w:pPr>
          <w:r w:rsidRPr="0090596C">
            <w:rPr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322"/>
    <w:rsid w:val="001F3382"/>
    <w:rsid w:val="005B4986"/>
    <w:rsid w:val="00753F48"/>
    <w:rsid w:val="007C29AC"/>
    <w:rsid w:val="008B5322"/>
    <w:rsid w:val="00946C58"/>
    <w:rsid w:val="009713EC"/>
    <w:rsid w:val="00D14BD1"/>
    <w:rsid w:val="00D17603"/>
    <w:rsid w:val="00E8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675ACABBF2F42BEAC59E045BF39C349">
    <w:name w:val="0675ACABBF2F42BEAC59E045BF39C349"/>
  </w:style>
  <w:style w:type="paragraph" w:customStyle="1" w:styleId="3B379B53E6CC41BF9365B98C67ED3DC0">
    <w:name w:val="3B379B53E6CC41BF9365B98C67ED3DC0"/>
  </w:style>
  <w:style w:type="paragraph" w:customStyle="1" w:styleId="B538BF5C16474E899420D0678363DC0E">
    <w:name w:val="B538BF5C16474E899420D0678363DC0E"/>
  </w:style>
  <w:style w:type="paragraph" w:customStyle="1" w:styleId="057CE83AFF8F42BEB7F604DBFBB8253E">
    <w:name w:val="057CE83AFF8F42BEB7F604DBFBB8253E"/>
  </w:style>
  <w:style w:type="paragraph" w:customStyle="1" w:styleId="1586D65CF167430EAEAD2F26735DE0BB">
    <w:name w:val="1586D65CF167430EAEAD2F26735DE0BB"/>
  </w:style>
  <w:style w:type="paragraph" w:customStyle="1" w:styleId="1ADD1D3D8AF84AF4864F68C98BFDB471">
    <w:name w:val="1ADD1D3D8AF84AF4864F68C98BFDB471"/>
  </w:style>
  <w:style w:type="paragraph" w:customStyle="1" w:styleId="665E8E88C90546798E21753BE41EAC84">
    <w:name w:val="665E8E88C90546798E21753BE41EAC84"/>
  </w:style>
  <w:style w:type="paragraph" w:customStyle="1" w:styleId="CE617079AECD414BB23BBE425E75FE3A">
    <w:name w:val="CE617079AECD414BB23BBE425E75FE3A"/>
  </w:style>
  <w:style w:type="paragraph" w:customStyle="1" w:styleId="BAB8FA721A8F4F659FC46AA60AE013C1">
    <w:name w:val="BAB8FA721A8F4F659FC46AA60AE013C1"/>
  </w:style>
  <w:style w:type="paragraph" w:customStyle="1" w:styleId="26F9AA8D83BB4E68B664A9B53F98D449">
    <w:name w:val="26F9AA8D83BB4E68B664A9B53F98D449"/>
  </w:style>
  <w:style w:type="paragraph" w:customStyle="1" w:styleId="6C7E272CC3BB46AC8E0E1179F85F652C">
    <w:name w:val="6C7E272CC3BB46AC8E0E1179F85F652C"/>
  </w:style>
  <w:style w:type="paragraph" w:customStyle="1" w:styleId="8CC30A7223344682B0E02EF049B10DF8">
    <w:name w:val="8CC30A7223344682B0E02EF049B10DF8"/>
  </w:style>
  <w:style w:type="paragraph" w:customStyle="1" w:styleId="8F222C6B6B74410594E338E305CF8829">
    <w:name w:val="8F222C6B6B74410594E338E305CF8829"/>
  </w:style>
  <w:style w:type="paragraph" w:customStyle="1" w:styleId="8ABF5DD29FC94D859361E44C31EB112F">
    <w:name w:val="8ABF5DD29FC94D859361E44C31EB112F"/>
  </w:style>
  <w:style w:type="paragraph" w:customStyle="1" w:styleId="0AC6C07339F544C481DE09EE55DEBBCA">
    <w:name w:val="0AC6C07339F544C481DE09EE55DEBBCA"/>
  </w:style>
  <w:style w:type="paragraph" w:customStyle="1" w:styleId="F1BF7379A4D440D5A5D8363BD4ECBF21">
    <w:name w:val="F1BF7379A4D440D5A5D8363BD4ECBF21"/>
  </w:style>
  <w:style w:type="character" w:styleId="Textedelespacerserv">
    <w:name w:val="Placeholder Text"/>
    <w:basedOn w:val="Policepardfaut"/>
    <w:uiPriority w:val="99"/>
    <w:semiHidden/>
    <w:rsid w:val="008B5322"/>
    <w:rPr>
      <w:color w:val="808080"/>
    </w:rPr>
  </w:style>
  <w:style w:type="paragraph" w:customStyle="1" w:styleId="CB3EABBD6A6847BDB59BE1162489C508">
    <w:name w:val="CB3EABBD6A6847BDB59BE1162489C508"/>
  </w:style>
  <w:style w:type="paragraph" w:customStyle="1" w:styleId="8C47B2255E80485FA42B66D3F29E4966">
    <w:name w:val="8C47B2255E80485FA42B66D3F29E4966"/>
  </w:style>
  <w:style w:type="paragraph" w:customStyle="1" w:styleId="1E47107FAD4445C4BF6972019ABBA169">
    <w:name w:val="1E47107FAD4445C4BF6972019ABBA169"/>
  </w:style>
  <w:style w:type="paragraph" w:customStyle="1" w:styleId="EC77DC863433484A87D393B81A716A0A">
    <w:name w:val="EC77DC863433484A87D393B81A716A0A"/>
  </w:style>
  <w:style w:type="paragraph" w:customStyle="1" w:styleId="C687EC9842CB46AFA8B0CF32FBECB7F1">
    <w:name w:val="C687EC9842CB46AFA8B0CF32FBECB7F1"/>
  </w:style>
  <w:style w:type="paragraph" w:customStyle="1" w:styleId="08A91CB71011488A9CF75F7AFD9436C6">
    <w:name w:val="08A91CB71011488A9CF75F7AFD9436C6"/>
  </w:style>
  <w:style w:type="paragraph" w:customStyle="1" w:styleId="EAB63AED56BC44D1AA087FAD2B4F217E">
    <w:name w:val="EAB63AED56BC44D1AA087FAD2B4F217E"/>
  </w:style>
  <w:style w:type="paragraph" w:customStyle="1" w:styleId="C5C6A34C862C43599DF0F915D211F708">
    <w:name w:val="C5C6A34C862C43599DF0F915D211F708"/>
    <w:rsid w:val="008B5322"/>
  </w:style>
  <w:style w:type="paragraph" w:customStyle="1" w:styleId="998674E3B856485BA34847F15824CD3E">
    <w:name w:val="998674E3B856485BA34847F15824CD3E"/>
    <w:rsid w:val="008B5322"/>
  </w:style>
  <w:style w:type="paragraph" w:customStyle="1" w:styleId="C41C2698B686489BB341C12FDA41BBCA">
    <w:name w:val="C41C2698B686489BB341C12FDA41BBCA"/>
    <w:rsid w:val="008B5322"/>
  </w:style>
  <w:style w:type="paragraph" w:customStyle="1" w:styleId="508B0B305B034922B8FADEC1DBFA9AF9">
    <w:name w:val="508B0B305B034922B8FADEC1DBFA9AF9"/>
    <w:rsid w:val="008B5322"/>
  </w:style>
  <w:style w:type="paragraph" w:customStyle="1" w:styleId="DE6F61EA55414C26BD14DF8F0FE259FC">
    <w:name w:val="DE6F61EA55414C26BD14DF8F0FE259FC"/>
    <w:rsid w:val="008B5322"/>
  </w:style>
  <w:style w:type="paragraph" w:customStyle="1" w:styleId="18FCC3306766490CA445F9DA946BF60F">
    <w:name w:val="18FCC3306766490CA445F9DA946BF60F"/>
    <w:rsid w:val="008B5322"/>
  </w:style>
  <w:style w:type="paragraph" w:customStyle="1" w:styleId="EE12F726F2024DD8AFA10765998EC8E6">
    <w:name w:val="EE12F726F2024DD8AFA10765998EC8E6"/>
    <w:rsid w:val="008B5322"/>
  </w:style>
  <w:style w:type="paragraph" w:customStyle="1" w:styleId="37518ED2F57F44CCA65E7DC602CF7239">
    <w:name w:val="37518ED2F57F44CCA65E7DC602CF7239"/>
    <w:rsid w:val="008B5322"/>
  </w:style>
  <w:style w:type="paragraph" w:customStyle="1" w:styleId="34741F559F624241A999DBADD276A5A1">
    <w:name w:val="34741F559F624241A999DBADD276A5A1"/>
    <w:rsid w:val="008B5322"/>
  </w:style>
  <w:style w:type="paragraph" w:customStyle="1" w:styleId="7D95A3878A4240B686BF9A5D3C4ACE78">
    <w:name w:val="7D95A3878A4240B686BF9A5D3C4ACE78"/>
    <w:rsid w:val="008B5322"/>
  </w:style>
  <w:style w:type="paragraph" w:customStyle="1" w:styleId="5638758E117747F1BB6FC0C5820F7170">
    <w:name w:val="5638758E117747F1BB6FC0C5820F7170"/>
    <w:rsid w:val="008B5322"/>
  </w:style>
  <w:style w:type="paragraph" w:customStyle="1" w:styleId="29D7A5F5B7404F7F93E53C0988EF2216">
    <w:name w:val="29D7A5F5B7404F7F93E53C0988EF2216"/>
    <w:rsid w:val="008B5322"/>
  </w:style>
  <w:style w:type="paragraph" w:customStyle="1" w:styleId="8A0FAEBE5C204D82A98861081979B7BE">
    <w:name w:val="8A0FAEBE5C204D82A98861081979B7BE"/>
    <w:rsid w:val="008B5322"/>
  </w:style>
  <w:style w:type="paragraph" w:customStyle="1" w:styleId="46D178B361A24E01BAFA25511E27E10A">
    <w:name w:val="46D178B361A24E01BAFA25511E27E10A"/>
    <w:rsid w:val="008B5322"/>
  </w:style>
  <w:style w:type="paragraph" w:customStyle="1" w:styleId="FE1FC09CD2604F33988061C4AD6D3FC2">
    <w:name w:val="FE1FC09CD2604F33988061C4AD6D3FC2"/>
    <w:rsid w:val="008B5322"/>
  </w:style>
  <w:style w:type="paragraph" w:customStyle="1" w:styleId="1C44B1A522A94160AF61FF5B38ADC65D">
    <w:name w:val="1C44B1A522A94160AF61FF5B38ADC65D"/>
    <w:rsid w:val="008B5322"/>
  </w:style>
  <w:style w:type="paragraph" w:customStyle="1" w:styleId="743784D9DCC6480EA41D3921A4265EA7">
    <w:name w:val="743784D9DCC6480EA41D3921A4265EA7"/>
    <w:rsid w:val="008B5322"/>
  </w:style>
  <w:style w:type="paragraph" w:customStyle="1" w:styleId="ADA27ED8B36E4306A41C3E6A22196AEA">
    <w:name w:val="ADA27ED8B36E4306A41C3E6A22196AEA"/>
    <w:rsid w:val="008B5322"/>
  </w:style>
  <w:style w:type="paragraph" w:customStyle="1" w:styleId="F02EF59D976347629C0A87106DFB6887">
    <w:name w:val="F02EF59D976347629C0A87106DFB6887"/>
    <w:rsid w:val="008B5322"/>
  </w:style>
  <w:style w:type="paragraph" w:customStyle="1" w:styleId="EA30582CB0384475861A89B116C75D32">
    <w:name w:val="EA30582CB0384475861A89B116C75D32"/>
    <w:rsid w:val="008B5322"/>
  </w:style>
  <w:style w:type="paragraph" w:customStyle="1" w:styleId="F1066DA86912400DA23487F169238791">
    <w:name w:val="F1066DA86912400DA23487F169238791"/>
    <w:rsid w:val="008B5322"/>
  </w:style>
  <w:style w:type="paragraph" w:customStyle="1" w:styleId="FC480011C3DB4431BF842943293495E5">
    <w:name w:val="FC480011C3DB4431BF842943293495E5"/>
    <w:rsid w:val="008B5322"/>
  </w:style>
  <w:style w:type="paragraph" w:customStyle="1" w:styleId="13A44DA0E20E43DAB9DBEDC30555B8B5">
    <w:name w:val="13A44DA0E20E43DAB9DBEDC30555B8B5"/>
    <w:rsid w:val="008B5322"/>
  </w:style>
  <w:style w:type="paragraph" w:customStyle="1" w:styleId="78091D72BDD64064BF400B0BC981575F">
    <w:name w:val="78091D72BDD64064BF400B0BC981575F"/>
    <w:rsid w:val="008B5322"/>
  </w:style>
  <w:style w:type="paragraph" w:customStyle="1" w:styleId="A448A56F0B6E4B5397CAB5C65BD86C84">
    <w:name w:val="A448A56F0B6E4B5397CAB5C65BD86C84"/>
    <w:rsid w:val="008B5322"/>
  </w:style>
  <w:style w:type="paragraph" w:customStyle="1" w:styleId="C66939E2C406488ABA3309B0646B98C3">
    <w:name w:val="C66939E2C406488ABA3309B0646B98C3"/>
    <w:rsid w:val="008B5322"/>
  </w:style>
  <w:style w:type="paragraph" w:customStyle="1" w:styleId="4A3371237D0A4FEB80861BFC1394FBFA">
    <w:name w:val="4A3371237D0A4FEB80861BFC1394FBFA"/>
    <w:rsid w:val="008B5322"/>
  </w:style>
  <w:style w:type="paragraph" w:customStyle="1" w:styleId="613E9560E5A64C8EAD9F8BF147D4B6DE">
    <w:name w:val="613E9560E5A64C8EAD9F8BF147D4B6DE"/>
    <w:rsid w:val="008B5322"/>
  </w:style>
  <w:style w:type="paragraph" w:customStyle="1" w:styleId="706CFDBD227D44EF85AA9CA9DAE3D217">
    <w:name w:val="706CFDBD227D44EF85AA9CA9DAE3D217"/>
    <w:rsid w:val="008B5322"/>
  </w:style>
  <w:style w:type="paragraph" w:customStyle="1" w:styleId="C3570FACFFF846D29891B69B8F6F0AE0">
    <w:name w:val="C3570FACFFF846D29891B69B8F6F0AE0"/>
    <w:rsid w:val="008B5322"/>
  </w:style>
  <w:style w:type="paragraph" w:customStyle="1" w:styleId="8156BE5987754FD78FC066ACFE90C546">
    <w:name w:val="8156BE5987754FD78FC066ACFE90C546"/>
    <w:rsid w:val="008B5322"/>
  </w:style>
  <w:style w:type="paragraph" w:customStyle="1" w:styleId="2FE0E7C26D1C4677B9D44D552152816C">
    <w:name w:val="2FE0E7C26D1C4677B9D44D552152816C"/>
    <w:rsid w:val="008B5322"/>
  </w:style>
  <w:style w:type="paragraph" w:customStyle="1" w:styleId="DC0444F531AF4F6C82DB52464053B36B">
    <w:name w:val="DC0444F531AF4F6C82DB52464053B36B"/>
    <w:rsid w:val="008B5322"/>
  </w:style>
  <w:style w:type="paragraph" w:customStyle="1" w:styleId="E455FEA891954341A65F5ADD84C602B2">
    <w:name w:val="E455FEA891954341A65F5ADD84C602B2"/>
    <w:rsid w:val="008B5322"/>
  </w:style>
  <w:style w:type="paragraph" w:customStyle="1" w:styleId="6F98194C3D3746C7B82EEAAAE2199020">
    <w:name w:val="6F98194C3D3746C7B82EEAAAE2199020"/>
    <w:rsid w:val="008B5322"/>
  </w:style>
  <w:style w:type="paragraph" w:customStyle="1" w:styleId="02C6D579783F46B4B2DCDB3EB00A5D1B">
    <w:name w:val="02C6D579783F46B4B2DCDB3EB00A5D1B"/>
    <w:rsid w:val="008B5322"/>
  </w:style>
  <w:style w:type="paragraph" w:customStyle="1" w:styleId="57B7A411E99A4CFA9D2ADEA8993B2C4A">
    <w:name w:val="57B7A411E99A4CFA9D2ADEA8993B2C4A"/>
    <w:rsid w:val="008B5322"/>
  </w:style>
  <w:style w:type="paragraph" w:customStyle="1" w:styleId="4E739DF9D32242CA8C54B03ACD100322">
    <w:name w:val="4E739DF9D32242CA8C54B03ACD100322"/>
    <w:rsid w:val="008B5322"/>
  </w:style>
  <w:style w:type="paragraph" w:customStyle="1" w:styleId="CA91C2CFB90E4CB8BB7E930C2C56E4A1">
    <w:name w:val="CA91C2CFB90E4CB8BB7E930C2C56E4A1"/>
    <w:rsid w:val="008B5322"/>
  </w:style>
  <w:style w:type="paragraph" w:customStyle="1" w:styleId="3B97830488984D0EBBF6456ECA74BE67">
    <w:name w:val="3B97830488984D0EBBF6456ECA74BE67"/>
    <w:rsid w:val="008B5322"/>
  </w:style>
  <w:style w:type="paragraph" w:customStyle="1" w:styleId="1525B50C560A4D4FB29FF8085DA25B73">
    <w:name w:val="1525B50C560A4D4FB29FF8085DA25B73"/>
    <w:rsid w:val="008B5322"/>
  </w:style>
  <w:style w:type="paragraph" w:customStyle="1" w:styleId="A0A7F94969C84086BDF85A6210500850">
    <w:name w:val="A0A7F94969C84086BDF85A6210500850"/>
    <w:rsid w:val="008B5322"/>
  </w:style>
  <w:style w:type="paragraph" w:customStyle="1" w:styleId="7D3227B6AEEF42569FF44FFFB7A68129">
    <w:name w:val="7D3227B6AEEF42569FF44FFFB7A68129"/>
    <w:rsid w:val="007C29AC"/>
  </w:style>
  <w:style w:type="paragraph" w:customStyle="1" w:styleId="4507F8A11F714F458C283308B339ADF4">
    <w:name w:val="4507F8A11F714F458C283308B339ADF4"/>
    <w:rsid w:val="007C29AC"/>
  </w:style>
  <w:style w:type="paragraph" w:customStyle="1" w:styleId="EA9D150C82954B68B9CF3EA94B5F5685">
    <w:name w:val="EA9D150C82954B68B9CF3EA94B5F5685"/>
    <w:rsid w:val="007C29AC"/>
  </w:style>
  <w:style w:type="paragraph" w:customStyle="1" w:styleId="82DB39CF8DDC409BB943674BCF43A244">
    <w:name w:val="82DB39CF8DDC409BB943674BCF43A244"/>
    <w:rsid w:val="007C29AC"/>
  </w:style>
  <w:style w:type="paragraph" w:customStyle="1" w:styleId="C85C8EDDE508403799F86B589520BD2B">
    <w:name w:val="C85C8EDDE508403799F86B589520BD2B"/>
    <w:rsid w:val="007C29AC"/>
  </w:style>
  <w:style w:type="paragraph" w:customStyle="1" w:styleId="02C97FE062C8477CA76C3F0B81C9ED04">
    <w:name w:val="02C97FE062C8477CA76C3F0B81C9ED04"/>
    <w:rsid w:val="007C29AC"/>
  </w:style>
  <w:style w:type="paragraph" w:customStyle="1" w:styleId="6CBD57514E4C4B2093CEB685C2920514">
    <w:name w:val="6CBD57514E4C4B2093CEB685C2920514"/>
    <w:rsid w:val="007C29AC"/>
  </w:style>
  <w:style w:type="paragraph" w:customStyle="1" w:styleId="30E3DFF8F4C14C26852D1718391B0551">
    <w:name w:val="30E3DFF8F4C14C26852D1718391B0551"/>
    <w:rsid w:val="007C29AC"/>
  </w:style>
  <w:style w:type="paragraph" w:customStyle="1" w:styleId="19C134FAD8E44460B7BA5381D17051E1">
    <w:name w:val="19C134FAD8E44460B7BA5381D17051E1"/>
    <w:rsid w:val="007C29AC"/>
  </w:style>
  <w:style w:type="paragraph" w:customStyle="1" w:styleId="0675C15151E24AD99EBD313156024953">
    <w:name w:val="0675C15151E24AD99EBD313156024953"/>
    <w:rsid w:val="007C29AC"/>
  </w:style>
  <w:style w:type="paragraph" w:customStyle="1" w:styleId="D5A961092B5948F99856EAC5A224BB3D">
    <w:name w:val="D5A961092B5948F99856EAC5A224BB3D"/>
    <w:rsid w:val="007C29AC"/>
  </w:style>
  <w:style w:type="paragraph" w:customStyle="1" w:styleId="7652D543E3184F868760B83BF2576EBB">
    <w:name w:val="7652D543E3184F868760B83BF2576EBB"/>
    <w:rsid w:val="007C29AC"/>
  </w:style>
  <w:style w:type="paragraph" w:customStyle="1" w:styleId="3DE3B8D0BDA74616A3A54FE110C40466">
    <w:name w:val="3DE3B8D0BDA74616A3A54FE110C40466"/>
    <w:rsid w:val="007C29AC"/>
  </w:style>
  <w:style w:type="paragraph" w:customStyle="1" w:styleId="D614DEA56E034F75BA002F5150378EB2">
    <w:name w:val="D614DEA56E034F75BA002F5150378EB2"/>
    <w:rsid w:val="007C29AC"/>
  </w:style>
  <w:style w:type="paragraph" w:customStyle="1" w:styleId="23C77CA757B54F62B758BAB8F162FFAF">
    <w:name w:val="23C77CA757B54F62B758BAB8F162FFAF"/>
    <w:rsid w:val="007C29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168E077-8A64-406C-9331-D09F934B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2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2025-08-04T14:03:00Z</dcterms:created>
  <dcterms:modified xsi:type="dcterms:W3CDTF">2025-08-21T14:45:00Z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